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600CA" w14:textId="77777777" w:rsidR="00D044D9" w:rsidRDefault="00D044D9" w:rsidP="00D044D9">
      <w:pPr>
        <w:pStyle w:val="NormaleWeb"/>
        <w:spacing w:before="0" w:after="0"/>
        <w:jc w:val="center"/>
        <w:rPr>
          <w:rFonts w:ascii="Calibri" w:hAnsi="Calibri"/>
          <w:b/>
          <w:color w:val="003366"/>
          <w:sz w:val="22"/>
          <w:szCs w:val="22"/>
        </w:rPr>
      </w:pPr>
    </w:p>
    <w:p w14:paraId="1A1C7131" w14:textId="5948670B" w:rsidR="00D044D9" w:rsidRPr="00645A74" w:rsidRDefault="00D044D9" w:rsidP="00D044D9">
      <w:pPr>
        <w:pStyle w:val="NormaleWeb"/>
        <w:spacing w:before="0" w:after="0"/>
        <w:jc w:val="center"/>
        <w:rPr>
          <w:rFonts w:ascii="Calibri" w:hAnsi="Calibri"/>
          <w:b/>
          <w:color w:val="003366"/>
          <w:sz w:val="22"/>
          <w:szCs w:val="22"/>
        </w:rPr>
      </w:pPr>
      <w:r w:rsidRPr="00645A74">
        <w:rPr>
          <w:rFonts w:ascii="Calibri" w:hAnsi="Calibri"/>
          <w:b/>
          <w:color w:val="003366"/>
          <w:sz w:val="22"/>
          <w:szCs w:val="22"/>
        </w:rPr>
        <w:t>DICHIARAZIONE DI DISPONIBILIT</w:t>
      </w:r>
      <w:r w:rsidRPr="00645A74">
        <w:rPr>
          <w:rFonts w:ascii="Calibri" w:hAnsi="Calibri"/>
          <w:b/>
          <w:caps/>
          <w:color w:val="003366"/>
          <w:sz w:val="22"/>
          <w:szCs w:val="22"/>
        </w:rPr>
        <w:t>à</w:t>
      </w:r>
      <w:r w:rsidRPr="00645A74">
        <w:rPr>
          <w:rFonts w:ascii="Calibri" w:hAnsi="Calibri"/>
          <w:b/>
          <w:color w:val="003366"/>
          <w:sz w:val="22"/>
          <w:szCs w:val="22"/>
        </w:rPr>
        <w:t xml:space="preserve"> </w:t>
      </w:r>
    </w:p>
    <w:p w14:paraId="502F295C" w14:textId="77777777" w:rsidR="00D044D9" w:rsidRPr="00494A05" w:rsidRDefault="00D044D9" w:rsidP="00D044D9">
      <w:pPr>
        <w:pStyle w:val="NormaleWeb"/>
        <w:spacing w:before="0" w:after="0" w:line="360" w:lineRule="auto"/>
        <w:jc w:val="center"/>
        <w:rPr>
          <w:rFonts w:ascii="Calibri" w:hAnsi="Calibri"/>
          <w:color w:val="003366"/>
          <w:sz w:val="20"/>
          <w:szCs w:val="20"/>
        </w:rPr>
      </w:pPr>
      <w:r w:rsidRPr="00494A05">
        <w:rPr>
          <w:rFonts w:ascii="Calibri" w:hAnsi="Calibri"/>
          <w:color w:val="003366"/>
          <w:sz w:val="20"/>
          <w:szCs w:val="20"/>
        </w:rPr>
        <w:t xml:space="preserve"> resa ai sensi e per gli effetti del D.P.R. 445/2000</w:t>
      </w:r>
    </w:p>
    <w:p w14:paraId="3C528FFB" w14:textId="77777777" w:rsidR="00D044D9" w:rsidRPr="00494A05" w:rsidRDefault="00D044D9" w:rsidP="00D044D9">
      <w:pPr>
        <w:ind w:left="4956"/>
        <w:jc w:val="both"/>
        <w:rPr>
          <w:rFonts w:ascii="Calibri" w:hAnsi="Calibri"/>
          <w:color w:val="003366"/>
          <w:sz w:val="22"/>
          <w:szCs w:val="22"/>
        </w:rPr>
      </w:pPr>
    </w:p>
    <w:p w14:paraId="466A56B1" w14:textId="77777777" w:rsidR="00D044D9" w:rsidRPr="005F334E" w:rsidRDefault="00D044D9" w:rsidP="00D044D9">
      <w:pPr>
        <w:ind w:left="4111"/>
        <w:jc w:val="both"/>
        <w:rPr>
          <w:rFonts w:ascii="Calibri" w:hAnsi="Calibri"/>
          <w:b/>
          <w:color w:val="003366"/>
          <w:sz w:val="22"/>
          <w:szCs w:val="22"/>
        </w:rPr>
      </w:pPr>
      <w:r w:rsidRPr="005F334E">
        <w:rPr>
          <w:rFonts w:ascii="Calibri" w:hAnsi="Calibri"/>
          <w:b/>
          <w:color w:val="003366"/>
          <w:sz w:val="22"/>
          <w:szCs w:val="22"/>
        </w:rPr>
        <w:t>Alla Fondazione ITS IOTA Sviluppo Puglia</w:t>
      </w:r>
    </w:p>
    <w:p w14:paraId="788C9B37" w14:textId="77777777" w:rsidR="00D044D9" w:rsidRPr="005F334E" w:rsidRDefault="00D044D9" w:rsidP="00D044D9">
      <w:pPr>
        <w:ind w:left="4111"/>
        <w:jc w:val="both"/>
        <w:rPr>
          <w:rFonts w:ascii="Calibri" w:hAnsi="Calibri"/>
          <w:b/>
          <w:color w:val="003366"/>
          <w:sz w:val="22"/>
          <w:szCs w:val="22"/>
        </w:rPr>
      </w:pPr>
      <w:r w:rsidRPr="005F334E">
        <w:rPr>
          <w:rFonts w:ascii="Calibri" w:hAnsi="Calibri"/>
          <w:b/>
          <w:color w:val="003366"/>
          <w:sz w:val="22"/>
          <w:szCs w:val="22"/>
        </w:rPr>
        <w:t>Mediateca Officine Cantelmo</w:t>
      </w:r>
    </w:p>
    <w:p w14:paraId="452B81CB" w14:textId="77777777" w:rsidR="00D044D9" w:rsidRPr="005F334E" w:rsidRDefault="00D044D9" w:rsidP="00D044D9">
      <w:pPr>
        <w:ind w:left="4111"/>
        <w:jc w:val="both"/>
        <w:rPr>
          <w:rFonts w:ascii="Calibri" w:hAnsi="Calibri"/>
          <w:b/>
          <w:color w:val="003366"/>
          <w:sz w:val="22"/>
          <w:szCs w:val="22"/>
        </w:rPr>
      </w:pPr>
      <w:r w:rsidRPr="005F334E">
        <w:rPr>
          <w:rFonts w:ascii="Calibri" w:hAnsi="Calibri"/>
          <w:b/>
          <w:color w:val="003366"/>
          <w:sz w:val="22"/>
          <w:szCs w:val="22"/>
        </w:rPr>
        <w:t>Via Corte dei Mesagnesi</w:t>
      </w:r>
    </w:p>
    <w:p w14:paraId="311F297B" w14:textId="77777777" w:rsidR="00D044D9" w:rsidRPr="00441785" w:rsidRDefault="00D044D9" w:rsidP="00D044D9">
      <w:pPr>
        <w:spacing w:line="360" w:lineRule="auto"/>
        <w:ind w:left="4111"/>
        <w:jc w:val="both"/>
        <w:rPr>
          <w:b/>
          <w:color w:val="003366"/>
        </w:rPr>
      </w:pPr>
      <w:r w:rsidRPr="005F334E">
        <w:rPr>
          <w:rFonts w:ascii="Calibri" w:hAnsi="Calibri"/>
          <w:b/>
          <w:color w:val="003366"/>
          <w:sz w:val="22"/>
          <w:szCs w:val="22"/>
        </w:rPr>
        <w:t>73100 Lecce</w:t>
      </w:r>
    </w:p>
    <w:p w14:paraId="13871A45" w14:textId="77777777" w:rsidR="00D044D9" w:rsidRPr="00686F83" w:rsidRDefault="00D044D9" w:rsidP="00D044D9">
      <w:pPr>
        <w:spacing w:line="360" w:lineRule="auto"/>
        <w:jc w:val="both"/>
        <w:rPr>
          <w:rFonts w:ascii="Calibri" w:hAnsi="Calibri"/>
          <w:color w:val="003366"/>
          <w:sz w:val="10"/>
          <w:szCs w:val="10"/>
        </w:rPr>
      </w:pPr>
    </w:p>
    <w:p w14:paraId="41078097" w14:textId="77777777" w:rsidR="00D044D9" w:rsidRPr="00494A05" w:rsidRDefault="00D044D9" w:rsidP="00D044D9">
      <w:pPr>
        <w:spacing w:line="360" w:lineRule="auto"/>
        <w:jc w:val="both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>Il/la sottoscritto/a ________________________________________</w:t>
      </w:r>
      <w:r>
        <w:rPr>
          <w:rFonts w:ascii="Calibri" w:hAnsi="Calibri"/>
          <w:color w:val="003366"/>
          <w:sz w:val="22"/>
          <w:szCs w:val="22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 xml:space="preserve">nato/a </w:t>
      </w:r>
      <w:r>
        <w:rPr>
          <w:rFonts w:ascii="Calibri" w:hAnsi="Calibri"/>
          <w:color w:val="003366"/>
          <w:sz w:val="22"/>
          <w:szCs w:val="22"/>
        </w:rPr>
        <w:t xml:space="preserve">a _______________________________________ </w:t>
      </w:r>
      <w:r w:rsidRPr="00494A05">
        <w:rPr>
          <w:rFonts w:ascii="Calibri" w:hAnsi="Calibri"/>
          <w:color w:val="003366"/>
          <w:sz w:val="22"/>
          <w:szCs w:val="22"/>
        </w:rPr>
        <w:t xml:space="preserve">il ____________ Codice fiscale ___________________________ Partita IVA n° _________________________ residente a _________________________ </w:t>
      </w:r>
      <w:r>
        <w:rPr>
          <w:rFonts w:ascii="Calibri" w:hAnsi="Calibri"/>
          <w:color w:val="003366"/>
          <w:sz w:val="22"/>
          <w:szCs w:val="22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Via __________________________________</w:t>
      </w:r>
      <w:r>
        <w:rPr>
          <w:rFonts w:ascii="Calibri" w:hAnsi="Calibri"/>
          <w:color w:val="003366"/>
          <w:sz w:val="22"/>
          <w:szCs w:val="22"/>
        </w:rPr>
        <w:t>______ n° ________ CAP ________</w:t>
      </w:r>
      <w:r w:rsidRPr="00494A05">
        <w:rPr>
          <w:rFonts w:ascii="Calibri" w:hAnsi="Calibri"/>
          <w:color w:val="003366"/>
          <w:sz w:val="22"/>
          <w:szCs w:val="22"/>
        </w:rPr>
        <w:t xml:space="preserve"> Recapito telefonico fisso </w:t>
      </w:r>
      <w:r>
        <w:rPr>
          <w:rFonts w:ascii="Calibri" w:hAnsi="Calibri"/>
          <w:color w:val="003366"/>
          <w:sz w:val="22"/>
          <w:szCs w:val="22"/>
        </w:rPr>
        <w:t xml:space="preserve">_____________ </w:t>
      </w:r>
      <w:r w:rsidRPr="00494A05">
        <w:rPr>
          <w:rFonts w:ascii="Calibri" w:hAnsi="Calibri"/>
          <w:color w:val="003366"/>
          <w:sz w:val="22"/>
          <w:szCs w:val="22"/>
        </w:rPr>
        <w:t>Recapito telefoni</w:t>
      </w:r>
      <w:r>
        <w:rPr>
          <w:rFonts w:ascii="Calibri" w:hAnsi="Calibri"/>
          <w:color w:val="003366"/>
          <w:sz w:val="22"/>
          <w:szCs w:val="22"/>
        </w:rPr>
        <w:t>co mobile ________________</w:t>
      </w:r>
      <w:r w:rsidRPr="00494A05">
        <w:rPr>
          <w:rFonts w:ascii="Calibri" w:hAnsi="Calibri"/>
          <w:color w:val="003366"/>
          <w:sz w:val="22"/>
          <w:szCs w:val="22"/>
        </w:rPr>
        <w:t xml:space="preserve"> indirizzo e-mail ________________________________________________________ </w:t>
      </w:r>
    </w:p>
    <w:p w14:paraId="57DCEB2F" w14:textId="42A819F8" w:rsidR="00D044D9" w:rsidRPr="00494A05" w:rsidRDefault="0063396C" w:rsidP="00D044D9">
      <w:pPr>
        <w:spacing w:line="360" w:lineRule="auto"/>
        <w:jc w:val="both"/>
        <w:rPr>
          <w:rFonts w:ascii="Calibri" w:hAnsi="Calibri"/>
          <w:color w:val="003366"/>
          <w:sz w:val="8"/>
          <w:szCs w:val="8"/>
        </w:rPr>
      </w:pPr>
      <w:r>
        <w:rPr>
          <w:rFonts w:ascii="Calibri" w:hAnsi="Calibri"/>
          <w:color w:val="003366"/>
          <w:sz w:val="22"/>
          <w:szCs w:val="22"/>
        </w:rPr>
        <w:t>in riferimento al</w:t>
      </w:r>
      <w:r w:rsidR="00D044D9" w:rsidRPr="00494A05">
        <w:rPr>
          <w:rFonts w:ascii="Calibri" w:hAnsi="Calibri"/>
          <w:color w:val="003366"/>
          <w:sz w:val="22"/>
          <w:szCs w:val="22"/>
        </w:rPr>
        <w:t xml:space="preserve"> “</w:t>
      </w:r>
      <w:r w:rsidR="00D044D9" w:rsidRPr="00430D5C">
        <w:rPr>
          <w:rFonts w:ascii="Calibri" w:hAnsi="Calibri"/>
          <w:b/>
          <w:bCs/>
          <w:i/>
          <w:iCs/>
          <w:color w:val="003366"/>
          <w:sz w:val="22"/>
          <w:szCs w:val="22"/>
        </w:rPr>
        <w:t>Nuovo</w:t>
      </w:r>
      <w:r w:rsidR="00D044D9">
        <w:rPr>
          <w:rFonts w:ascii="Calibri" w:hAnsi="Calibri"/>
          <w:color w:val="003366"/>
          <w:sz w:val="22"/>
          <w:szCs w:val="22"/>
        </w:rPr>
        <w:t xml:space="preserve"> </w:t>
      </w:r>
      <w:r w:rsidR="00D044D9" w:rsidRPr="00645A74">
        <w:rPr>
          <w:rFonts w:ascii="Calibri" w:hAnsi="Calibri"/>
          <w:b/>
          <w:bCs/>
          <w:i/>
          <w:iCs/>
          <w:color w:val="003366"/>
          <w:sz w:val="22"/>
          <w:szCs w:val="22"/>
        </w:rPr>
        <w:t xml:space="preserve">Avviso per </w:t>
      </w:r>
      <w:r w:rsidR="00D044D9">
        <w:rPr>
          <w:rFonts w:ascii="Calibri" w:hAnsi="Calibri"/>
          <w:b/>
          <w:bCs/>
          <w:i/>
          <w:iCs/>
          <w:color w:val="003366"/>
          <w:sz w:val="22"/>
          <w:szCs w:val="22"/>
        </w:rPr>
        <w:t xml:space="preserve">integrazione della </w:t>
      </w:r>
      <w:r w:rsidR="00D044D9" w:rsidRPr="00645A74">
        <w:rPr>
          <w:rFonts w:ascii="Calibri" w:hAnsi="Calibri"/>
          <w:b/>
          <w:bCs/>
          <w:i/>
          <w:iCs/>
          <w:color w:val="003366"/>
          <w:sz w:val="22"/>
          <w:szCs w:val="22"/>
        </w:rPr>
        <w:t>Short list di esperti</w:t>
      </w:r>
      <w:r w:rsidR="00D044D9" w:rsidRPr="00494A05">
        <w:rPr>
          <w:rFonts w:ascii="Calibri" w:hAnsi="Calibri"/>
          <w:color w:val="003366"/>
          <w:sz w:val="22"/>
          <w:szCs w:val="22"/>
        </w:rPr>
        <w:t xml:space="preserve">”, pubblicato in data </w:t>
      </w:r>
      <w:r>
        <w:rPr>
          <w:rFonts w:ascii="Calibri" w:hAnsi="Calibri"/>
          <w:color w:val="003366"/>
          <w:sz w:val="22"/>
          <w:szCs w:val="22"/>
        </w:rPr>
        <w:t>16</w:t>
      </w:r>
      <w:r w:rsidR="00D044D9">
        <w:rPr>
          <w:rFonts w:ascii="Calibri" w:hAnsi="Calibri"/>
          <w:color w:val="003366"/>
          <w:sz w:val="22"/>
          <w:szCs w:val="22"/>
        </w:rPr>
        <w:t>/05/2023</w:t>
      </w:r>
    </w:p>
    <w:p w14:paraId="51374B1B" w14:textId="77777777" w:rsidR="00D044D9" w:rsidRPr="00494A05" w:rsidRDefault="00D044D9" w:rsidP="00D044D9">
      <w:pPr>
        <w:spacing w:line="360" w:lineRule="auto"/>
        <w:jc w:val="center"/>
        <w:rPr>
          <w:rFonts w:ascii="Calibri" w:hAnsi="Calibri"/>
          <w:b/>
          <w:color w:val="003366"/>
          <w:sz w:val="22"/>
          <w:szCs w:val="22"/>
        </w:rPr>
      </w:pPr>
      <w:r w:rsidRPr="00494A05">
        <w:rPr>
          <w:rFonts w:ascii="Calibri" w:hAnsi="Calibri"/>
          <w:b/>
          <w:color w:val="003366"/>
          <w:sz w:val="22"/>
          <w:szCs w:val="22"/>
        </w:rPr>
        <w:t xml:space="preserve">DICHIARA </w:t>
      </w:r>
    </w:p>
    <w:p w14:paraId="51492D43" w14:textId="77777777" w:rsidR="00D044D9" w:rsidRPr="00494A05" w:rsidRDefault="00D044D9" w:rsidP="00D044D9">
      <w:pPr>
        <w:numPr>
          <w:ilvl w:val="0"/>
          <w:numId w:val="37"/>
        </w:numPr>
        <w:jc w:val="both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 xml:space="preserve">la propria disponibilità ad essere inserito nella short list per il seguente Profilo (possibile indicarne max n. 2): </w:t>
      </w:r>
    </w:p>
    <w:p w14:paraId="7F5A571A" w14:textId="77777777" w:rsidR="00D044D9" w:rsidRPr="00490CE4" w:rsidRDefault="00D044D9" w:rsidP="00D044D9">
      <w:pPr>
        <w:tabs>
          <w:tab w:val="left" w:pos="0"/>
        </w:tabs>
        <w:jc w:val="both"/>
        <w:rPr>
          <w:rFonts w:ascii="Calibri" w:hAnsi="Calibri"/>
          <w:color w:val="003366"/>
          <w:sz w:val="18"/>
          <w:szCs w:val="18"/>
        </w:rPr>
      </w:pPr>
    </w:p>
    <w:p w14:paraId="47CC72A3" w14:textId="77777777" w:rsidR="00D044D9" w:rsidRPr="00494A05" w:rsidRDefault="00D044D9" w:rsidP="00D044D9">
      <w:pPr>
        <w:pStyle w:val="Paragrafoelenco1"/>
        <w:widowControl w:val="0"/>
        <w:autoSpaceDE w:val="0"/>
        <w:autoSpaceDN w:val="0"/>
        <w:adjustRightInd w:val="0"/>
        <w:spacing w:after="0" w:line="240" w:lineRule="auto"/>
        <w:ind w:left="1080" w:hanging="654"/>
        <w:jc w:val="both"/>
        <w:rPr>
          <w:color w:val="003366"/>
        </w:rPr>
      </w:pPr>
      <w:r w:rsidRPr="00494A05">
        <w:rPr>
          <w:b/>
          <w:color w:val="003366"/>
        </w:rPr>
        <w:t xml:space="preserve">|__| </w:t>
      </w:r>
      <w:r w:rsidRPr="00430D5C">
        <w:rPr>
          <w:b/>
          <w:color w:val="003366"/>
        </w:rPr>
        <w:t>Esperto per attività di orientamento</w:t>
      </w:r>
      <w:r>
        <w:rPr>
          <w:b/>
          <w:color w:val="003366"/>
        </w:rPr>
        <w:t xml:space="preserve"> </w:t>
      </w:r>
      <w:r>
        <w:rPr>
          <w:color w:val="003366"/>
          <w:sz w:val="20"/>
          <w:szCs w:val="20"/>
        </w:rPr>
        <w:t>per Sede</w:t>
      </w:r>
      <w:r w:rsidRPr="00494A05">
        <w:rPr>
          <w:color w:val="003366"/>
          <w:sz w:val="20"/>
          <w:szCs w:val="20"/>
        </w:rPr>
        <w:t xml:space="preserve"> lavorativ</w:t>
      </w:r>
      <w:r>
        <w:rPr>
          <w:color w:val="003366"/>
          <w:sz w:val="20"/>
          <w:szCs w:val="20"/>
        </w:rPr>
        <w:t>a</w:t>
      </w:r>
      <w:r w:rsidRPr="00494A05">
        <w:rPr>
          <w:color w:val="003366"/>
          <w:sz w:val="20"/>
          <w:szCs w:val="20"/>
        </w:rPr>
        <w:t xml:space="preserve"> in</w:t>
      </w:r>
    </w:p>
    <w:p w14:paraId="0956AA2A" w14:textId="77777777" w:rsidR="00D044D9" w:rsidRDefault="00D044D9" w:rsidP="00D044D9">
      <w:pPr>
        <w:ind w:left="1560" w:hanging="567"/>
        <w:jc w:val="both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</w:rPr>
        <w:t>LE</w:t>
      </w:r>
      <w:r>
        <w:rPr>
          <w:rFonts w:ascii="Calibri" w:hAnsi="Calibri"/>
          <w:color w:val="003366"/>
        </w:rPr>
        <w:t>CCE</w:t>
      </w:r>
      <w:r w:rsidRPr="00494A05">
        <w:rPr>
          <w:rFonts w:ascii="Calibri" w:hAnsi="Calibri"/>
          <w:color w:val="003366"/>
        </w:rPr>
        <w:t xml:space="preserve"> </w:t>
      </w:r>
      <w:r w:rsidRPr="00A5738E">
        <w:rPr>
          <w:rFonts w:ascii="Calibri" w:hAnsi="Calibri"/>
          <w:color w:val="003366"/>
        </w:rPr>
        <w:t xml:space="preserve">|__| </w:t>
      </w:r>
      <w:r>
        <w:rPr>
          <w:rFonts w:ascii="Calibri" w:hAnsi="Calibri"/>
          <w:color w:val="003366"/>
        </w:rPr>
        <w:t xml:space="preserve">    MANFREDONIA </w:t>
      </w:r>
      <w:r w:rsidRPr="00A5738E">
        <w:rPr>
          <w:rFonts w:ascii="Calibri" w:hAnsi="Calibri"/>
          <w:color w:val="003366"/>
        </w:rPr>
        <w:t xml:space="preserve">|__|   </w:t>
      </w:r>
      <w:r>
        <w:rPr>
          <w:rFonts w:ascii="Calibri" w:hAnsi="Calibri"/>
          <w:color w:val="003366"/>
        </w:rPr>
        <w:t xml:space="preserve"> TARANTO</w:t>
      </w:r>
      <w:r>
        <w:rPr>
          <w:rFonts w:ascii="Calibri" w:hAnsi="Calibri"/>
          <w:color w:val="003366"/>
          <w:sz w:val="22"/>
          <w:szCs w:val="22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   </w:t>
      </w:r>
      <w:r>
        <w:rPr>
          <w:rFonts w:ascii="Calibri" w:hAnsi="Calibri"/>
          <w:color w:val="003366"/>
        </w:rPr>
        <w:t xml:space="preserve">BARI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   </w:t>
      </w:r>
    </w:p>
    <w:p w14:paraId="5CCAC3A8" w14:textId="77777777" w:rsidR="00D044D9" w:rsidRPr="00494A05" w:rsidRDefault="00D044D9" w:rsidP="00D044D9">
      <w:pPr>
        <w:ind w:left="1560" w:hanging="567"/>
        <w:jc w:val="both"/>
        <w:rPr>
          <w:rFonts w:ascii="Calibri" w:hAnsi="Calibri"/>
          <w:color w:val="003366"/>
        </w:rPr>
      </w:pPr>
      <w:r>
        <w:rPr>
          <w:rFonts w:ascii="Calibri" w:hAnsi="Calibri"/>
          <w:color w:val="003366"/>
        </w:rPr>
        <w:t>TRANI</w:t>
      </w:r>
      <w:r>
        <w:rPr>
          <w:rFonts w:ascii="Calibri" w:hAnsi="Calibri"/>
          <w:color w:val="003366"/>
          <w:sz w:val="22"/>
          <w:szCs w:val="22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   </w:t>
      </w:r>
      <w:r>
        <w:rPr>
          <w:rFonts w:ascii="Calibri" w:hAnsi="Calibri"/>
          <w:color w:val="003366"/>
        </w:rPr>
        <w:t>FASANO</w:t>
      </w:r>
      <w:r w:rsidRPr="00494A05">
        <w:rPr>
          <w:rFonts w:ascii="Calibri" w:hAnsi="Calibri"/>
          <w:color w:val="003366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</w:t>
      </w:r>
      <w:r>
        <w:rPr>
          <w:rFonts w:ascii="Calibri" w:hAnsi="Calibri"/>
          <w:color w:val="003366"/>
        </w:rPr>
        <w:tab/>
        <w:t>BRINDISI</w:t>
      </w:r>
      <w:r w:rsidRPr="00494A05">
        <w:rPr>
          <w:rFonts w:ascii="Calibri" w:hAnsi="Calibri"/>
          <w:color w:val="003366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</w:t>
      </w:r>
    </w:p>
    <w:p w14:paraId="69C0D8EC" w14:textId="77777777" w:rsidR="00D044D9" w:rsidRPr="00490CE4" w:rsidRDefault="00D044D9" w:rsidP="00D044D9">
      <w:pPr>
        <w:pStyle w:val="Paragrafoelenco1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color w:val="003366"/>
          <w:sz w:val="18"/>
          <w:szCs w:val="18"/>
        </w:rPr>
      </w:pPr>
    </w:p>
    <w:p w14:paraId="264ECE39" w14:textId="77777777" w:rsidR="00D044D9" w:rsidRDefault="00D044D9" w:rsidP="00D044D9">
      <w:pPr>
        <w:pStyle w:val="Paragrafoelenco1"/>
        <w:spacing w:after="0" w:line="240" w:lineRule="auto"/>
        <w:ind w:left="1080" w:hanging="654"/>
        <w:jc w:val="both"/>
        <w:rPr>
          <w:color w:val="003366"/>
          <w:sz w:val="20"/>
          <w:szCs w:val="20"/>
        </w:rPr>
      </w:pPr>
      <w:r w:rsidRPr="00645A74">
        <w:rPr>
          <w:b/>
          <w:bCs/>
          <w:color w:val="003366"/>
        </w:rPr>
        <w:t>|__|</w:t>
      </w:r>
      <w:r w:rsidRPr="00494A05">
        <w:rPr>
          <w:color w:val="003366"/>
        </w:rPr>
        <w:t xml:space="preserve"> </w:t>
      </w:r>
      <w:r>
        <w:rPr>
          <w:b/>
          <w:color w:val="003366"/>
        </w:rPr>
        <w:t>Esperto di progettazione formativa</w:t>
      </w:r>
      <w:r w:rsidRPr="00686F83">
        <w:rPr>
          <w:b/>
          <w:color w:val="003366"/>
        </w:rPr>
        <w:t xml:space="preserve"> </w:t>
      </w:r>
      <w:r>
        <w:rPr>
          <w:color w:val="003366"/>
          <w:sz w:val="20"/>
          <w:szCs w:val="20"/>
        </w:rPr>
        <w:t>per Sede</w:t>
      </w:r>
      <w:r w:rsidRPr="00494A05">
        <w:rPr>
          <w:color w:val="003366"/>
          <w:sz w:val="20"/>
          <w:szCs w:val="20"/>
        </w:rPr>
        <w:t xml:space="preserve"> lavorativ</w:t>
      </w:r>
      <w:r>
        <w:rPr>
          <w:color w:val="003366"/>
          <w:sz w:val="20"/>
          <w:szCs w:val="20"/>
        </w:rPr>
        <w:t>a</w:t>
      </w:r>
      <w:r w:rsidRPr="00494A05">
        <w:rPr>
          <w:color w:val="003366"/>
          <w:sz w:val="20"/>
          <w:szCs w:val="20"/>
        </w:rPr>
        <w:t xml:space="preserve"> in</w:t>
      </w:r>
    </w:p>
    <w:p w14:paraId="384A172E" w14:textId="77777777" w:rsidR="00D044D9" w:rsidRDefault="00D044D9" w:rsidP="00D044D9">
      <w:pPr>
        <w:ind w:left="1560" w:hanging="567"/>
        <w:jc w:val="both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</w:rPr>
        <w:t>LE</w:t>
      </w:r>
      <w:r>
        <w:rPr>
          <w:rFonts w:ascii="Calibri" w:hAnsi="Calibri"/>
          <w:color w:val="003366"/>
        </w:rPr>
        <w:t>CCE</w:t>
      </w:r>
      <w:r w:rsidRPr="00494A05">
        <w:rPr>
          <w:rFonts w:ascii="Calibri" w:hAnsi="Calibri"/>
          <w:color w:val="003366"/>
        </w:rPr>
        <w:t xml:space="preserve"> </w:t>
      </w:r>
      <w:r w:rsidRPr="00A5738E">
        <w:rPr>
          <w:rFonts w:ascii="Calibri" w:hAnsi="Calibri"/>
          <w:color w:val="003366"/>
        </w:rPr>
        <w:t xml:space="preserve">|__| </w:t>
      </w:r>
      <w:r>
        <w:rPr>
          <w:rFonts w:ascii="Calibri" w:hAnsi="Calibri"/>
          <w:color w:val="003366"/>
        </w:rPr>
        <w:t xml:space="preserve">    MANFREDONIA </w:t>
      </w:r>
      <w:r w:rsidRPr="00A5738E">
        <w:rPr>
          <w:rFonts w:ascii="Calibri" w:hAnsi="Calibri"/>
          <w:color w:val="003366"/>
        </w:rPr>
        <w:t xml:space="preserve">|__|   </w:t>
      </w:r>
      <w:r>
        <w:rPr>
          <w:rFonts w:ascii="Calibri" w:hAnsi="Calibri"/>
          <w:color w:val="003366"/>
        </w:rPr>
        <w:t xml:space="preserve"> TARANTO</w:t>
      </w:r>
      <w:r>
        <w:rPr>
          <w:rFonts w:ascii="Calibri" w:hAnsi="Calibri"/>
          <w:color w:val="003366"/>
          <w:sz w:val="22"/>
          <w:szCs w:val="22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   </w:t>
      </w:r>
      <w:r>
        <w:rPr>
          <w:rFonts w:ascii="Calibri" w:hAnsi="Calibri"/>
          <w:color w:val="003366"/>
        </w:rPr>
        <w:t xml:space="preserve">BARI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   </w:t>
      </w:r>
    </w:p>
    <w:p w14:paraId="0D681B94" w14:textId="77777777" w:rsidR="00D044D9" w:rsidRPr="00331091" w:rsidRDefault="00D044D9" w:rsidP="00D044D9">
      <w:pPr>
        <w:pStyle w:val="Paragrafoelenco1"/>
        <w:spacing w:after="0" w:line="240" w:lineRule="auto"/>
        <w:ind w:left="851" w:firstLine="142"/>
        <w:jc w:val="both"/>
        <w:rPr>
          <w:rFonts w:eastAsia="Times"/>
          <w:color w:val="003366"/>
          <w:sz w:val="24"/>
          <w:szCs w:val="20"/>
        </w:rPr>
      </w:pPr>
      <w:r w:rsidRPr="00331091">
        <w:rPr>
          <w:rFonts w:eastAsia="Times"/>
          <w:color w:val="003366"/>
          <w:sz w:val="24"/>
          <w:szCs w:val="20"/>
        </w:rPr>
        <w:t xml:space="preserve">TRANI |__|     FASANO |__|  BRINDISI |__|  </w:t>
      </w:r>
    </w:p>
    <w:p w14:paraId="6DF6A466" w14:textId="77777777" w:rsidR="00D044D9" w:rsidRPr="00494A05" w:rsidRDefault="00D044D9" w:rsidP="00D044D9">
      <w:pPr>
        <w:ind w:left="1560" w:hanging="567"/>
        <w:jc w:val="both"/>
        <w:rPr>
          <w:rFonts w:ascii="Calibri" w:hAnsi="Calibri"/>
          <w:color w:val="003366"/>
        </w:rPr>
      </w:pPr>
      <w:r>
        <w:rPr>
          <w:rFonts w:ascii="Calibri" w:hAnsi="Calibri"/>
          <w:color w:val="003366"/>
        </w:rPr>
        <w:lastRenderedPageBreak/>
        <w:tab/>
      </w:r>
    </w:p>
    <w:p w14:paraId="2A0DE0A1" w14:textId="77777777" w:rsidR="00D044D9" w:rsidRPr="00686F83" w:rsidRDefault="00D044D9" w:rsidP="00D044D9">
      <w:pPr>
        <w:pStyle w:val="Paragrafoelenco1"/>
        <w:spacing w:after="0" w:line="240" w:lineRule="auto"/>
        <w:ind w:left="1080" w:hanging="654"/>
        <w:jc w:val="both"/>
        <w:rPr>
          <w:color w:val="003366"/>
        </w:rPr>
      </w:pPr>
      <w:r w:rsidRPr="00686F83">
        <w:rPr>
          <w:b/>
          <w:bCs/>
          <w:color w:val="003366"/>
        </w:rPr>
        <w:t>|__|</w:t>
      </w:r>
      <w:r w:rsidRPr="00686F83">
        <w:rPr>
          <w:b/>
          <w:color w:val="003366"/>
        </w:rPr>
        <w:t xml:space="preserve"> </w:t>
      </w:r>
      <w:r w:rsidRPr="00430D5C">
        <w:rPr>
          <w:b/>
          <w:color w:val="003366"/>
        </w:rPr>
        <w:t>Esperto di gestione e  amministrazione aziendale</w:t>
      </w:r>
      <w:r>
        <w:rPr>
          <w:b/>
          <w:color w:val="003366"/>
        </w:rPr>
        <w:t xml:space="preserve"> </w:t>
      </w:r>
      <w:r>
        <w:rPr>
          <w:color w:val="003366"/>
          <w:sz w:val="20"/>
          <w:szCs w:val="20"/>
        </w:rPr>
        <w:t>per Sede</w:t>
      </w:r>
      <w:r w:rsidRPr="00494A05">
        <w:rPr>
          <w:color w:val="003366"/>
          <w:sz w:val="20"/>
          <w:szCs w:val="20"/>
        </w:rPr>
        <w:t xml:space="preserve"> lavorativ</w:t>
      </w:r>
      <w:r>
        <w:rPr>
          <w:color w:val="003366"/>
          <w:sz w:val="20"/>
          <w:szCs w:val="20"/>
        </w:rPr>
        <w:t>a</w:t>
      </w:r>
      <w:r w:rsidRPr="00494A05">
        <w:rPr>
          <w:color w:val="003366"/>
          <w:sz w:val="20"/>
          <w:szCs w:val="20"/>
        </w:rPr>
        <w:t xml:space="preserve"> in</w:t>
      </w:r>
    </w:p>
    <w:p w14:paraId="716F58D3" w14:textId="77777777" w:rsidR="00D044D9" w:rsidRDefault="00D044D9" w:rsidP="00D044D9">
      <w:pPr>
        <w:ind w:left="1560" w:hanging="567"/>
        <w:jc w:val="both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</w:rPr>
        <w:t>LE</w:t>
      </w:r>
      <w:r>
        <w:rPr>
          <w:rFonts w:ascii="Calibri" w:hAnsi="Calibri"/>
          <w:color w:val="003366"/>
        </w:rPr>
        <w:t>CCE</w:t>
      </w:r>
      <w:r w:rsidRPr="00494A05">
        <w:rPr>
          <w:rFonts w:ascii="Calibri" w:hAnsi="Calibri"/>
          <w:color w:val="003366"/>
        </w:rPr>
        <w:t xml:space="preserve"> </w:t>
      </w:r>
      <w:r w:rsidRPr="00A5738E">
        <w:rPr>
          <w:rFonts w:ascii="Calibri" w:hAnsi="Calibri"/>
          <w:color w:val="003366"/>
        </w:rPr>
        <w:t xml:space="preserve">|__| </w:t>
      </w:r>
      <w:r>
        <w:rPr>
          <w:rFonts w:ascii="Calibri" w:hAnsi="Calibri"/>
          <w:color w:val="003366"/>
        </w:rPr>
        <w:t xml:space="preserve">    MANFREDONIA </w:t>
      </w:r>
      <w:r w:rsidRPr="00A5738E">
        <w:rPr>
          <w:rFonts w:ascii="Calibri" w:hAnsi="Calibri"/>
          <w:color w:val="003366"/>
        </w:rPr>
        <w:t xml:space="preserve">|__|   </w:t>
      </w:r>
      <w:r>
        <w:rPr>
          <w:rFonts w:ascii="Calibri" w:hAnsi="Calibri"/>
          <w:color w:val="003366"/>
        </w:rPr>
        <w:t xml:space="preserve"> TARANTO</w:t>
      </w:r>
      <w:r>
        <w:rPr>
          <w:rFonts w:ascii="Calibri" w:hAnsi="Calibri"/>
          <w:color w:val="003366"/>
          <w:sz w:val="22"/>
          <w:szCs w:val="22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   </w:t>
      </w:r>
      <w:r>
        <w:rPr>
          <w:rFonts w:ascii="Calibri" w:hAnsi="Calibri"/>
          <w:color w:val="003366"/>
        </w:rPr>
        <w:t xml:space="preserve">BARI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   </w:t>
      </w:r>
    </w:p>
    <w:p w14:paraId="57AF9CC6" w14:textId="77777777" w:rsidR="00D044D9" w:rsidRPr="00494A05" w:rsidRDefault="00D044D9" w:rsidP="00D044D9">
      <w:pPr>
        <w:ind w:left="1560" w:hanging="567"/>
        <w:jc w:val="both"/>
        <w:rPr>
          <w:rFonts w:ascii="Calibri" w:hAnsi="Calibri"/>
          <w:color w:val="003366"/>
        </w:rPr>
      </w:pPr>
      <w:r>
        <w:rPr>
          <w:rFonts w:ascii="Calibri" w:hAnsi="Calibri"/>
          <w:color w:val="003366"/>
        </w:rPr>
        <w:t>TRANI</w:t>
      </w:r>
      <w:r>
        <w:rPr>
          <w:rFonts w:ascii="Calibri" w:hAnsi="Calibri"/>
          <w:color w:val="003366"/>
          <w:sz w:val="22"/>
          <w:szCs w:val="22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   </w:t>
      </w:r>
      <w:r>
        <w:rPr>
          <w:rFonts w:ascii="Calibri" w:hAnsi="Calibri"/>
          <w:color w:val="003366"/>
        </w:rPr>
        <w:t>FASANO</w:t>
      </w:r>
      <w:r w:rsidRPr="00494A05">
        <w:rPr>
          <w:rFonts w:ascii="Calibri" w:hAnsi="Calibri"/>
          <w:color w:val="003366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</w:t>
      </w:r>
      <w:r>
        <w:rPr>
          <w:rFonts w:ascii="Calibri" w:hAnsi="Calibri"/>
          <w:color w:val="003366"/>
        </w:rPr>
        <w:t>BRINDISI</w:t>
      </w:r>
      <w:r w:rsidRPr="00494A05">
        <w:rPr>
          <w:rFonts w:ascii="Calibri" w:hAnsi="Calibri"/>
          <w:color w:val="003366"/>
        </w:rPr>
        <w:t xml:space="preserve"> </w:t>
      </w:r>
      <w:r w:rsidRPr="00494A05">
        <w:rPr>
          <w:rFonts w:ascii="Calibri" w:hAnsi="Calibri"/>
          <w:color w:val="003366"/>
          <w:sz w:val="22"/>
          <w:szCs w:val="22"/>
        </w:rPr>
        <w:t>|__|</w:t>
      </w:r>
      <w:r>
        <w:rPr>
          <w:rFonts w:ascii="Calibri" w:hAnsi="Calibri"/>
          <w:color w:val="003366"/>
          <w:sz w:val="22"/>
          <w:szCs w:val="22"/>
        </w:rPr>
        <w:t xml:space="preserve">  </w:t>
      </w:r>
      <w:r>
        <w:rPr>
          <w:rFonts w:ascii="Calibri" w:hAnsi="Calibri"/>
          <w:color w:val="003366"/>
        </w:rPr>
        <w:tab/>
      </w:r>
    </w:p>
    <w:p w14:paraId="071E372B" w14:textId="77777777" w:rsidR="00D044D9" w:rsidRPr="00494A05" w:rsidRDefault="00D044D9" w:rsidP="00D044D9">
      <w:pPr>
        <w:ind w:left="1560" w:hanging="567"/>
        <w:jc w:val="both"/>
        <w:rPr>
          <w:rFonts w:ascii="Calibri" w:hAnsi="Calibri"/>
          <w:color w:val="003366"/>
        </w:rPr>
      </w:pPr>
    </w:p>
    <w:p w14:paraId="2D371AEE" w14:textId="77777777" w:rsidR="00D044D9" w:rsidRDefault="00D044D9" w:rsidP="00D044D9">
      <w:pPr>
        <w:numPr>
          <w:ilvl w:val="0"/>
          <w:numId w:val="37"/>
        </w:numPr>
        <w:jc w:val="both"/>
        <w:rPr>
          <w:rFonts w:ascii="Calibri" w:hAnsi="Calibri"/>
          <w:color w:val="003366"/>
          <w:sz w:val="22"/>
          <w:szCs w:val="22"/>
        </w:rPr>
      </w:pPr>
      <w:r>
        <w:rPr>
          <w:rFonts w:ascii="Calibri" w:hAnsi="Calibri"/>
          <w:color w:val="003366"/>
          <w:sz w:val="22"/>
          <w:szCs w:val="22"/>
        </w:rPr>
        <w:t>In ordine</w:t>
      </w:r>
      <w:r w:rsidRPr="00AF24D6">
        <w:rPr>
          <w:rFonts w:ascii="Calibri" w:hAnsi="Calibri"/>
          <w:color w:val="003366"/>
          <w:sz w:val="22"/>
          <w:szCs w:val="22"/>
        </w:rPr>
        <w:t xml:space="preserve"> </w:t>
      </w:r>
      <w:r>
        <w:rPr>
          <w:rFonts w:ascii="Calibri" w:hAnsi="Calibri"/>
          <w:color w:val="003366"/>
          <w:sz w:val="22"/>
          <w:szCs w:val="22"/>
        </w:rPr>
        <w:t>all’esperienza e competenza posseduta rispetto ai profili prescelti, qualifica</w:t>
      </w:r>
      <w:r>
        <w:rPr>
          <w:rStyle w:val="Rimandonotaapidipagina"/>
          <w:rFonts w:ascii="Calibri" w:hAnsi="Calibri"/>
          <w:color w:val="003366"/>
          <w:sz w:val="22"/>
          <w:szCs w:val="22"/>
        </w:rPr>
        <w:footnoteReference w:id="1"/>
      </w:r>
      <w:r>
        <w:rPr>
          <w:rFonts w:ascii="Calibri" w:hAnsi="Calibri"/>
          <w:color w:val="003366"/>
          <w:sz w:val="22"/>
          <w:szCs w:val="22"/>
        </w:rPr>
        <w:t xml:space="preserve">  le proprie idoneità come segue:</w:t>
      </w:r>
    </w:p>
    <w:p w14:paraId="3610D9AE" w14:textId="77777777" w:rsidR="00D044D9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</w:p>
    <w:p w14:paraId="3F7BAB0C" w14:textId="77777777" w:rsidR="00D044D9" w:rsidRDefault="00D044D9" w:rsidP="00D044D9">
      <w:pPr>
        <w:pStyle w:val="Paragrafoelenco1"/>
        <w:widowControl w:val="0"/>
        <w:tabs>
          <w:tab w:val="left" w:pos="2049"/>
        </w:tabs>
        <w:autoSpaceDE w:val="0"/>
        <w:autoSpaceDN w:val="0"/>
        <w:adjustRightInd w:val="0"/>
        <w:spacing w:line="240" w:lineRule="auto"/>
        <w:ind w:left="1077"/>
        <w:rPr>
          <w:b/>
          <w:color w:val="003366"/>
        </w:rPr>
      </w:pPr>
      <w:r>
        <w:rPr>
          <w:b/>
          <w:color w:val="003366"/>
        </w:rPr>
        <w:t>Esperto per attività di orientamento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60"/>
        <w:gridCol w:w="720"/>
        <w:gridCol w:w="540"/>
        <w:gridCol w:w="900"/>
      </w:tblGrid>
      <w:tr w:rsidR="00D044D9" w:rsidRPr="00DD59BE" w14:paraId="7F721C18" w14:textId="77777777" w:rsidTr="000E7CF0">
        <w:tc>
          <w:tcPr>
            <w:tcW w:w="828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auto"/>
          </w:tcPr>
          <w:p w14:paraId="065DC61A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  <w:r w:rsidRPr="00DD59BE">
              <w:rPr>
                <w:b/>
                <w:color w:val="003366"/>
              </w:rPr>
              <w:t>1</w:t>
            </w:r>
          </w:p>
        </w:tc>
        <w:tc>
          <w:tcPr>
            <w:tcW w:w="360" w:type="dxa"/>
            <w:tcBorders>
              <w:top w:val="nil"/>
              <w:left w:val="single" w:sz="4" w:space="0" w:color="003366"/>
              <w:bottom w:val="nil"/>
              <w:right w:val="single" w:sz="4" w:space="0" w:color="003366"/>
            </w:tcBorders>
            <w:shd w:val="clear" w:color="auto" w:fill="auto"/>
          </w:tcPr>
          <w:p w14:paraId="568585A5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</w:p>
        </w:tc>
        <w:tc>
          <w:tcPr>
            <w:tcW w:w="72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auto"/>
          </w:tcPr>
          <w:p w14:paraId="5B64FF9A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  <w:r w:rsidRPr="00DD59BE">
              <w:rPr>
                <w:b/>
                <w:color w:val="003366"/>
              </w:rPr>
              <w:t>3</w:t>
            </w:r>
          </w:p>
        </w:tc>
        <w:tc>
          <w:tcPr>
            <w:tcW w:w="540" w:type="dxa"/>
            <w:tcBorders>
              <w:top w:val="nil"/>
              <w:left w:val="single" w:sz="4" w:space="0" w:color="003366"/>
              <w:bottom w:val="nil"/>
              <w:right w:val="single" w:sz="4" w:space="0" w:color="003366"/>
            </w:tcBorders>
            <w:shd w:val="clear" w:color="auto" w:fill="auto"/>
          </w:tcPr>
          <w:p w14:paraId="4CAEB007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</w:p>
        </w:tc>
        <w:tc>
          <w:tcPr>
            <w:tcW w:w="9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auto"/>
          </w:tcPr>
          <w:p w14:paraId="64A3EAC3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  <w:r w:rsidRPr="00DD59BE">
              <w:rPr>
                <w:b/>
                <w:color w:val="003366"/>
              </w:rPr>
              <w:t>5</w:t>
            </w:r>
          </w:p>
        </w:tc>
      </w:tr>
    </w:tbl>
    <w:p w14:paraId="57ACBC14" w14:textId="77777777" w:rsidR="00D044D9" w:rsidRDefault="00D044D9" w:rsidP="00D044D9">
      <w:pPr>
        <w:tabs>
          <w:tab w:val="left" w:pos="0"/>
        </w:tabs>
        <w:ind w:left="1080"/>
        <w:jc w:val="both"/>
        <w:rPr>
          <w:rFonts w:ascii="Calibri" w:hAnsi="Calibri"/>
          <w:color w:val="003366"/>
          <w:sz w:val="18"/>
          <w:szCs w:val="18"/>
        </w:rPr>
      </w:pPr>
      <w:r>
        <w:rPr>
          <w:rFonts w:ascii="Calibri" w:hAnsi="Calibri"/>
          <w:color w:val="003366"/>
          <w:sz w:val="18"/>
          <w:szCs w:val="18"/>
        </w:rPr>
        <w:t>Marcare la cella relativa alla graduazione attribuita in autovalutazione</w:t>
      </w:r>
    </w:p>
    <w:p w14:paraId="18B832BF" w14:textId="77777777" w:rsidR="00D044D9" w:rsidRPr="00490CE4" w:rsidRDefault="00D044D9" w:rsidP="00D044D9">
      <w:pPr>
        <w:tabs>
          <w:tab w:val="left" w:pos="0"/>
        </w:tabs>
        <w:jc w:val="both"/>
        <w:rPr>
          <w:rFonts w:ascii="Calibri" w:hAnsi="Calibri"/>
          <w:color w:val="003366"/>
          <w:sz w:val="18"/>
          <w:szCs w:val="18"/>
        </w:rPr>
      </w:pPr>
    </w:p>
    <w:p w14:paraId="6D7F76F1" w14:textId="77777777" w:rsidR="00D044D9" w:rsidRDefault="00D044D9" w:rsidP="00D044D9">
      <w:pPr>
        <w:pStyle w:val="Paragrafoelenco1"/>
        <w:widowControl w:val="0"/>
        <w:tabs>
          <w:tab w:val="left" w:pos="2049"/>
        </w:tabs>
        <w:autoSpaceDE w:val="0"/>
        <w:autoSpaceDN w:val="0"/>
        <w:adjustRightInd w:val="0"/>
        <w:spacing w:line="240" w:lineRule="auto"/>
        <w:ind w:left="1077"/>
        <w:rPr>
          <w:b/>
          <w:color w:val="003366"/>
        </w:rPr>
      </w:pPr>
      <w:r>
        <w:rPr>
          <w:b/>
          <w:color w:val="003366"/>
        </w:rPr>
        <w:t>Esperto di progettazione formativa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60"/>
        <w:gridCol w:w="720"/>
        <w:gridCol w:w="540"/>
        <w:gridCol w:w="900"/>
      </w:tblGrid>
      <w:tr w:rsidR="00D044D9" w:rsidRPr="00DD59BE" w14:paraId="78C454FE" w14:textId="77777777" w:rsidTr="000E7CF0">
        <w:tc>
          <w:tcPr>
            <w:tcW w:w="828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auto"/>
          </w:tcPr>
          <w:p w14:paraId="4E02E62C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  <w:r w:rsidRPr="00DD59BE">
              <w:rPr>
                <w:b/>
                <w:color w:val="003366"/>
              </w:rPr>
              <w:t>1</w:t>
            </w:r>
          </w:p>
        </w:tc>
        <w:tc>
          <w:tcPr>
            <w:tcW w:w="360" w:type="dxa"/>
            <w:tcBorders>
              <w:top w:val="nil"/>
              <w:left w:val="single" w:sz="4" w:space="0" w:color="003366"/>
              <w:bottom w:val="nil"/>
              <w:right w:val="single" w:sz="4" w:space="0" w:color="003366"/>
            </w:tcBorders>
            <w:shd w:val="clear" w:color="auto" w:fill="auto"/>
          </w:tcPr>
          <w:p w14:paraId="6045121B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</w:p>
        </w:tc>
        <w:tc>
          <w:tcPr>
            <w:tcW w:w="72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auto"/>
          </w:tcPr>
          <w:p w14:paraId="54D473C5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  <w:r w:rsidRPr="00DD59BE">
              <w:rPr>
                <w:b/>
                <w:color w:val="003366"/>
              </w:rPr>
              <w:t>3</w:t>
            </w:r>
          </w:p>
        </w:tc>
        <w:tc>
          <w:tcPr>
            <w:tcW w:w="540" w:type="dxa"/>
            <w:tcBorders>
              <w:top w:val="nil"/>
              <w:left w:val="single" w:sz="4" w:space="0" w:color="003366"/>
              <w:bottom w:val="nil"/>
              <w:right w:val="single" w:sz="4" w:space="0" w:color="003366"/>
            </w:tcBorders>
            <w:shd w:val="clear" w:color="auto" w:fill="auto"/>
          </w:tcPr>
          <w:p w14:paraId="756A1DDC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</w:p>
        </w:tc>
        <w:tc>
          <w:tcPr>
            <w:tcW w:w="9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auto"/>
          </w:tcPr>
          <w:p w14:paraId="03088433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  <w:r w:rsidRPr="00DD59BE">
              <w:rPr>
                <w:b/>
                <w:color w:val="003366"/>
              </w:rPr>
              <w:t>5</w:t>
            </w:r>
          </w:p>
        </w:tc>
      </w:tr>
    </w:tbl>
    <w:p w14:paraId="1EFD8485" w14:textId="77777777" w:rsidR="00D044D9" w:rsidRDefault="00D044D9" w:rsidP="00D044D9">
      <w:pPr>
        <w:tabs>
          <w:tab w:val="left" w:pos="0"/>
        </w:tabs>
        <w:ind w:left="1080"/>
        <w:jc w:val="both"/>
        <w:rPr>
          <w:rFonts w:ascii="Calibri" w:hAnsi="Calibri"/>
          <w:color w:val="003366"/>
          <w:sz w:val="18"/>
          <w:szCs w:val="18"/>
        </w:rPr>
      </w:pPr>
      <w:r>
        <w:rPr>
          <w:rFonts w:ascii="Calibri" w:hAnsi="Calibri"/>
          <w:color w:val="003366"/>
          <w:sz w:val="18"/>
          <w:szCs w:val="18"/>
        </w:rPr>
        <w:t>Marcare la cella relativa alla graduazione attribuita in autovalutazione</w:t>
      </w:r>
    </w:p>
    <w:p w14:paraId="7ED1B09D" w14:textId="77777777" w:rsidR="00D044D9" w:rsidRPr="00490CE4" w:rsidRDefault="00D044D9" w:rsidP="00D044D9">
      <w:pPr>
        <w:tabs>
          <w:tab w:val="left" w:pos="0"/>
        </w:tabs>
        <w:jc w:val="both"/>
        <w:rPr>
          <w:rFonts w:ascii="Calibri" w:hAnsi="Calibri"/>
          <w:color w:val="003366"/>
          <w:sz w:val="18"/>
          <w:szCs w:val="18"/>
        </w:rPr>
      </w:pPr>
    </w:p>
    <w:p w14:paraId="4D71701E" w14:textId="77777777" w:rsidR="00D044D9" w:rsidRPr="00177E84" w:rsidRDefault="00D044D9" w:rsidP="00D044D9">
      <w:pPr>
        <w:pStyle w:val="Paragrafoelenco1"/>
        <w:widowControl w:val="0"/>
        <w:tabs>
          <w:tab w:val="left" w:pos="2049"/>
        </w:tabs>
        <w:autoSpaceDE w:val="0"/>
        <w:autoSpaceDN w:val="0"/>
        <w:adjustRightInd w:val="0"/>
        <w:spacing w:line="240" w:lineRule="auto"/>
        <w:ind w:left="1077"/>
        <w:rPr>
          <w:b/>
          <w:color w:val="003366"/>
        </w:rPr>
      </w:pPr>
      <w:r>
        <w:rPr>
          <w:b/>
          <w:color w:val="003366"/>
        </w:rPr>
        <w:t>Esperto di gestione e amministrazione aziendale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60"/>
        <w:gridCol w:w="720"/>
        <w:gridCol w:w="540"/>
        <w:gridCol w:w="900"/>
      </w:tblGrid>
      <w:tr w:rsidR="00D044D9" w:rsidRPr="00DD59BE" w14:paraId="4EC6EE87" w14:textId="77777777" w:rsidTr="000E7CF0">
        <w:tc>
          <w:tcPr>
            <w:tcW w:w="828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auto"/>
          </w:tcPr>
          <w:p w14:paraId="13E71D1F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  <w:r w:rsidRPr="00DD59BE">
              <w:rPr>
                <w:b/>
                <w:color w:val="003366"/>
              </w:rPr>
              <w:t>1</w:t>
            </w:r>
          </w:p>
        </w:tc>
        <w:tc>
          <w:tcPr>
            <w:tcW w:w="360" w:type="dxa"/>
            <w:tcBorders>
              <w:top w:val="nil"/>
              <w:left w:val="single" w:sz="4" w:space="0" w:color="003366"/>
              <w:bottom w:val="nil"/>
              <w:right w:val="single" w:sz="4" w:space="0" w:color="003366"/>
            </w:tcBorders>
            <w:shd w:val="clear" w:color="auto" w:fill="auto"/>
          </w:tcPr>
          <w:p w14:paraId="2454E928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</w:p>
        </w:tc>
        <w:tc>
          <w:tcPr>
            <w:tcW w:w="72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auto"/>
          </w:tcPr>
          <w:p w14:paraId="68817487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  <w:r w:rsidRPr="00DD59BE">
              <w:rPr>
                <w:b/>
                <w:color w:val="003366"/>
              </w:rPr>
              <w:t>3</w:t>
            </w:r>
          </w:p>
        </w:tc>
        <w:tc>
          <w:tcPr>
            <w:tcW w:w="540" w:type="dxa"/>
            <w:tcBorders>
              <w:top w:val="nil"/>
              <w:left w:val="single" w:sz="4" w:space="0" w:color="003366"/>
              <w:bottom w:val="nil"/>
              <w:right w:val="single" w:sz="4" w:space="0" w:color="003366"/>
            </w:tcBorders>
            <w:shd w:val="clear" w:color="auto" w:fill="auto"/>
          </w:tcPr>
          <w:p w14:paraId="49604672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</w:p>
        </w:tc>
        <w:tc>
          <w:tcPr>
            <w:tcW w:w="900" w:type="dxa"/>
            <w:tc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</w:tcBorders>
            <w:shd w:val="clear" w:color="auto" w:fill="auto"/>
          </w:tcPr>
          <w:p w14:paraId="0D7B505E" w14:textId="77777777" w:rsidR="00D044D9" w:rsidRPr="00DD59BE" w:rsidRDefault="00D044D9" w:rsidP="000E7CF0">
            <w:pPr>
              <w:pStyle w:val="Paragrafoelenco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color w:val="003366"/>
              </w:rPr>
            </w:pPr>
            <w:r w:rsidRPr="00DD59BE">
              <w:rPr>
                <w:b/>
                <w:color w:val="003366"/>
              </w:rPr>
              <w:t>5</w:t>
            </w:r>
          </w:p>
        </w:tc>
      </w:tr>
    </w:tbl>
    <w:p w14:paraId="40B99CB7" w14:textId="77777777" w:rsidR="00D044D9" w:rsidRDefault="00D044D9" w:rsidP="00D044D9">
      <w:pPr>
        <w:tabs>
          <w:tab w:val="left" w:pos="0"/>
        </w:tabs>
        <w:ind w:left="1080"/>
        <w:jc w:val="both"/>
        <w:rPr>
          <w:rFonts w:ascii="Calibri" w:hAnsi="Calibri"/>
          <w:color w:val="003366"/>
          <w:sz w:val="18"/>
          <w:szCs w:val="18"/>
        </w:rPr>
      </w:pPr>
      <w:r>
        <w:rPr>
          <w:rFonts w:ascii="Calibri" w:hAnsi="Calibri"/>
          <w:color w:val="003366"/>
          <w:sz w:val="18"/>
          <w:szCs w:val="18"/>
        </w:rPr>
        <w:t>Marcare la cella relativa alla graduazione attribuita in autovalutazione</w:t>
      </w:r>
    </w:p>
    <w:p w14:paraId="2BBDF2FF" w14:textId="77777777" w:rsidR="00D044D9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</w:p>
    <w:p w14:paraId="311FE44C" w14:textId="77777777" w:rsidR="00D044D9" w:rsidRPr="00494A05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  <w:r>
        <w:rPr>
          <w:rFonts w:ascii="Calibri" w:hAnsi="Calibri"/>
          <w:color w:val="003366"/>
          <w:sz w:val="22"/>
          <w:szCs w:val="22"/>
        </w:rPr>
        <w:t>Dichiara, inoltre</w:t>
      </w:r>
      <w:r w:rsidRPr="00494A05">
        <w:rPr>
          <w:rFonts w:ascii="Calibri" w:hAnsi="Calibri"/>
          <w:color w:val="003366"/>
          <w:sz w:val="22"/>
          <w:szCs w:val="22"/>
        </w:rPr>
        <w:t xml:space="preserve"> di:</w:t>
      </w:r>
    </w:p>
    <w:p w14:paraId="2F861246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possedere i requisiti minimi generali e specifici richiesti dall’Avviso per il Profilo scelto;</w:t>
      </w:r>
    </w:p>
    <w:p w14:paraId="4577D907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essere cittadino italiano;</w:t>
      </w:r>
    </w:p>
    <w:p w14:paraId="21CDB3F7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godere dei diritti civili;</w:t>
      </w:r>
    </w:p>
    <w:p w14:paraId="6B7DDD13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non avere riportato condanne penali;</w:t>
      </w:r>
    </w:p>
    <w:p w14:paraId="569713A4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non avere procedimenti penali pendenti;</w:t>
      </w:r>
    </w:p>
    <w:p w14:paraId="7CD97096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non avere mai subito i provvedimenti di licenziamento o destituzione da impieghi e servizi per proprio dolo o per propria colpa;</w:t>
      </w:r>
    </w:p>
    <w:p w14:paraId="3CC12DEB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possedere l'idoneità fisica per la prestazione;</w:t>
      </w:r>
    </w:p>
    <w:p w14:paraId="5A0B5AEC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ave</w:t>
      </w:r>
      <w:r>
        <w:rPr>
          <w:rFonts w:ascii="Calibri" w:hAnsi="Calibri"/>
          <w:color w:val="003366"/>
          <w:sz w:val="22"/>
          <w:szCs w:val="22"/>
        </w:rPr>
        <w:t>re il seguente Titolo di Studio</w:t>
      </w:r>
      <w:r w:rsidRPr="00645A74">
        <w:rPr>
          <w:rFonts w:ascii="Calibri" w:hAnsi="Calibri"/>
          <w:color w:val="003366"/>
          <w:sz w:val="22"/>
          <w:szCs w:val="22"/>
        </w:rPr>
        <w:t>:</w:t>
      </w:r>
    </w:p>
    <w:p w14:paraId="00AC05AD" w14:textId="77777777" w:rsidR="00D044D9" w:rsidRPr="00645A74" w:rsidRDefault="00D044D9" w:rsidP="00D044D9">
      <w:pPr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______________________________________________</w:t>
      </w:r>
    </w:p>
    <w:p w14:paraId="62626D93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 xml:space="preserve">avere </w:t>
      </w:r>
      <w:r w:rsidRPr="00430D5C">
        <w:rPr>
          <w:rFonts w:ascii="Calibri" w:hAnsi="Calibri"/>
          <w:color w:val="003366"/>
          <w:sz w:val="22"/>
          <w:szCs w:val="22"/>
        </w:rPr>
        <w:t xml:space="preserve">buona padronanza dell’ambiente “Office” Microsoft, posta elettronica e internet; </w:t>
      </w:r>
    </w:p>
    <w:p w14:paraId="7512954A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430D5C">
        <w:rPr>
          <w:rFonts w:ascii="Calibri" w:hAnsi="Calibri"/>
          <w:color w:val="003366"/>
          <w:sz w:val="22"/>
          <w:szCs w:val="22"/>
        </w:rPr>
        <w:t>conoscere la lingua inglese;</w:t>
      </w:r>
    </w:p>
    <w:p w14:paraId="64F62AF9" w14:textId="77777777" w:rsidR="00D044D9" w:rsidRPr="00645A74" w:rsidRDefault="00D044D9" w:rsidP="00D044D9">
      <w:pPr>
        <w:numPr>
          <w:ilvl w:val="1"/>
          <w:numId w:val="35"/>
        </w:numPr>
        <w:tabs>
          <w:tab w:val="clear" w:pos="1440"/>
          <w:tab w:val="num" w:pos="1068"/>
        </w:tabs>
        <w:ind w:left="1068"/>
        <w:jc w:val="both"/>
        <w:rPr>
          <w:rFonts w:ascii="Calibri" w:hAnsi="Calibri"/>
          <w:color w:val="003366"/>
          <w:sz w:val="22"/>
          <w:szCs w:val="22"/>
        </w:rPr>
      </w:pPr>
      <w:r w:rsidRPr="00645A74">
        <w:rPr>
          <w:rFonts w:ascii="Calibri" w:hAnsi="Calibri"/>
          <w:color w:val="003366"/>
          <w:sz w:val="22"/>
          <w:szCs w:val="22"/>
        </w:rPr>
        <w:t>possedere patente di guida di tipo B o superiore;</w:t>
      </w:r>
    </w:p>
    <w:p w14:paraId="52DB6C4C" w14:textId="77777777" w:rsidR="00D044D9" w:rsidRPr="00494A05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</w:p>
    <w:p w14:paraId="46D67148" w14:textId="77777777" w:rsidR="00D044D9" w:rsidRPr="00494A05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>Alleg</w:t>
      </w:r>
      <w:r>
        <w:rPr>
          <w:rFonts w:ascii="Calibri" w:hAnsi="Calibri"/>
          <w:color w:val="003366"/>
          <w:sz w:val="22"/>
          <w:szCs w:val="22"/>
        </w:rPr>
        <w:t>a</w:t>
      </w:r>
      <w:r w:rsidRPr="00494A05">
        <w:rPr>
          <w:rFonts w:ascii="Calibri" w:hAnsi="Calibri"/>
          <w:color w:val="003366"/>
          <w:sz w:val="22"/>
          <w:szCs w:val="22"/>
        </w:rPr>
        <w:t xml:space="preserve"> alla presente domanda:</w:t>
      </w:r>
    </w:p>
    <w:p w14:paraId="2BC4B08C" w14:textId="77777777" w:rsidR="00D044D9" w:rsidRPr="00494A05" w:rsidRDefault="00D044D9" w:rsidP="00D044D9">
      <w:pPr>
        <w:numPr>
          <w:ilvl w:val="1"/>
          <w:numId w:val="36"/>
        </w:numPr>
        <w:jc w:val="both"/>
        <w:rPr>
          <w:rFonts w:ascii="Calibri" w:hAnsi="Calibri"/>
          <w:b/>
          <w:bCs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>curriculum vitae in formato europeo debitamente sottoscritto</w:t>
      </w:r>
    </w:p>
    <w:p w14:paraId="33B5B916" w14:textId="77777777" w:rsidR="00D044D9" w:rsidRPr="00494A05" w:rsidRDefault="00D044D9" w:rsidP="00D044D9">
      <w:pPr>
        <w:numPr>
          <w:ilvl w:val="1"/>
          <w:numId w:val="36"/>
        </w:numPr>
        <w:jc w:val="both"/>
        <w:rPr>
          <w:rFonts w:ascii="Calibri" w:hAnsi="Calibri"/>
          <w:b/>
          <w:bCs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>autocertificazione (resa ai sensi del DPR 445/2000) sulla veridicità ed autenticità dei dati e delle notizie riportate nel curriculum con allegata copia fotostatica di un documento di identità</w:t>
      </w:r>
    </w:p>
    <w:p w14:paraId="5D8A4CBE" w14:textId="77777777" w:rsidR="00D044D9" w:rsidRPr="00494A05" w:rsidRDefault="00D044D9" w:rsidP="00D044D9">
      <w:pPr>
        <w:numPr>
          <w:ilvl w:val="1"/>
          <w:numId w:val="36"/>
        </w:numPr>
        <w:jc w:val="both"/>
        <w:rPr>
          <w:rFonts w:ascii="Calibri" w:hAnsi="Calibri"/>
          <w:b/>
          <w:bCs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lastRenderedPageBreak/>
        <w:t>copia fotostatica del codice fiscale</w:t>
      </w:r>
    </w:p>
    <w:p w14:paraId="1DAF075E" w14:textId="77777777" w:rsidR="00D044D9" w:rsidRPr="00494A05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</w:p>
    <w:p w14:paraId="5EBA5BAA" w14:textId="77777777" w:rsidR="00D044D9" w:rsidRPr="00494A05" w:rsidRDefault="00D044D9" w:rsidP="00D044D9">
      <w:pPr>
        <w:jc w:val="both"/>
        <w:rPr>
          <w:rFonts w:ascii="Calibri" w:hAnsi="Calibri"/>
          <w:b/>
          <w:bCs/>
          <w:color w:val="003366"/>
          <w:sz w:val="22"/>
          <w:szCs w:val="22"/>
        </w:rPr>
      </w:pPr>
    </w:p>
    <w:p w14:paraId="2E5B83A4" w14:textId="77777777" w:rsidR="00D044D9" w:rsidRPr="00494A05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>Consapevole delle sanzioni penali, nel caso di dichiarazioni non veritiere, di formazione o uso di atti falsi, richiamate dall’art. 76 del D.P.R. 445/2000, dichiaro che quanto sopra corrisponde a verità.</w:t>
      </w:r>
    </w:p>
    <w:p w14:paraId="07D6003A" w14:textId="77777777" w:rsidR="00D044D9" w:rsidRPr="00494A05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</w:p>
    <w:p w14:paraId="37D355C9" w14:textId="77777777" w:rsidR="00D044D9" w:rsidRPr="00494A05" w:rsidRDefault="00D044D9" w:rsidP="00D044D9">
      <w:pPr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>Luogo e data __________________________</w:t>
      </w:r>
    </w:p>
    <w:p w14:paraId="418EDA02" w14:textId="77777777" w:rsidR="00D044D9" w:rsidRDefault="00D044D9" w:rsidP="00D044D9">
      <w:pPr>
        <w:ind w:left="4956" w:firstLine="708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 xml:space="preserve">FIRMA </w:t>
      </w:r>
    </w:p>
    <w:p w14:paraId="204E5E56" w14:textId="77777777" w:rsidR="00D044D9" w:rsidRPr="00494A05" w:rsidRDefault="00D044D9" w:rsidP="00D044D9">
      <w:pPr>
        <w:ind w:left="4860" w:firstLine="540"/>
        <w:rPr>
          <w:rFonts w:ascii="Calibri" w:hAnsi="Calibri"/>
          <w:color w:val="003366"/>
          <w:sz w:val="22"/>
          <w:szCs w:val="22"/>
        </w:rPr>
      </w:pPr>
    </w:p>
    <w:p w14:paraId="7985DA63" w14:textId="77777777" w:rsidR="00D044D9" w:rsidRPr="00490CE4" w:rsidRDefault="00D044D9" w:rsidP="00D044D9">
      <w:pPr>
        <w:ind w:left="5664"/>
        <w:rPr>
          <w:rFonts w:ascii="Calibri" w:hAnsi="Calibri"/>
          <w:color w:val="003366"/>
          <w:sz w:val="10"/>
          <w:szCs w:val="10"/>
        </w:rPr>
      </w:pPr>
    </w:p>
    <w:p w14:paraId="1F17FD4E" w14:textId="77777777" w:rsidR="00D044D9" w:rsidRPr="00494A05" w:rsidRDefault="00D044D9" w:rsidP="00D044D9">
      <w:pPr>
        <w:ind w:left="4140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 xml:space="preserve">________________________________ </w:t>
      </w:r>
    </w:p>
    <w:p w14:paraId="765D5E31" w14:textId="77777777" w:rsidR="00D044D9" w:rsidRPr="00494A05" w:rsidRDefault="00D044D9" w:rsidP="00D044D9">
      <w:pPr>
        <w:ind w:left="5664"/>
        <w:rPr>
          <w:rFonts w:ascii="Calibri" w:hAnsi="Calibri"/>
          <w:color w:val="003366"/>
          <w:sz w:val="22"/>
          <w:szCs w:val="22"/>
        </w:rPr>
      </w:pPr>
    </w:p>
    <w:p w14:paraId="76F37B3A" w14:textId="77777777" w:rsidR="00D044D9" w:rsidRPr="00494A05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</w:p>
    <w:p w14:paraId="75CB62F8" w14:textId="77777777" w:rsidR="00D044D9" w:rsidRPr="00494A05" w:rsidRDefault="00D044D9" w:rsidP="00D044D9">
      <w:pPr>
        <w:jc w:val="both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 xml:space="preserve">Autorizzo la Fondazione </w:t>
      </w:r>
      <w:r w:rsidRPr="00490CE4">
        <w:rPr>
          <w:rFonts w:ascii="Calibri" w:hAnsi="Calibri"/>
          <w:color w:val="003366"/>
          <w:sz w:val="22"/>
          <w:szCs w:val="22"/>
        </w:rPr>
        <w:t>“ITS Regionale della Puglia per l’Industria della Ospitalità e del Turismo Allargato”</w:t>
      </w:r>
      <w:r w:rsidRPr="00494A05">
        <w:rPr>
          <w:rFonts w:ascii="Calibri" w:hAnsi="Calibri"/>
          <w:color w:val="003366"/>
          <w:sz w:val="22"/>
          <w:szCs w:val="22"/>
        </w:rPr>
        <w:t>al trattamento dei dati ai sensi del D. Lgs n. 196 del 30/06/03 “Codice in materia di protezione dei dati personali</w:t>
      </w:r>
      <w:r w:rsidRPr="00A16129">
        <w:rPr>
          <w:rFonts w:ascii="Calibri" w:hAnsi="Calibri"/>
          <w:color w:val="003366"/>
          <w:sz w:val="22"/>
          <w:szCs w:val="22"/>
        </w:rPr>
        <w:t>” e del Regolamento UE n. 679/2016.</w:t>
      </w:r>
      <w:r w:rsidRPr="00494A05">
        <w:rPr>
          <w:rFonts w:ascii="Calibri" w:hAnsi="Calibri"/>
          <w:color w:val="003366"/>
          <w:sz w:val="22"/>
          <w:szCs w:val="22"/>
        </w:rPr>
        <w:t xml:space="preserve"> </w:t>
      </w:r>
    </w:p>
    <w:p w14:paraId="16A0AA86" w14:textId="77777777" w:rsidR="00D044D9" w:rsidRPr="00494A05" w:rsidRDefault="00D044D9" w:rsidP="00D044D9">
      <w:pPr>
        <w:rPr>
          <w:rFonts w:ascii="Calibri" w:hAnsi="Calibri"/>
          <w:color w:val="003366"/>
          <w:sz w:val="22"/>
          <w:szCs w:val="22"/>
        </w:rPr>
      </w:pPr>
    </w:p>
    <w:p w14:paraId="2CBA95D9" w14:textId="77777777" w:rsidR="00D044D9" w:rsidRPr="00494A05" w:rsidRDefault="00D044D9" w:rsidP="00D044D9">
      <w:pPr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>Luogo e data _________________________</w:t>
      </w:r>
    </w:p>
    <w:p w14:paraId="0D135E08" w14:textId="77777777" w:rsidR="00D044D9" w:rsidRDefault="00D044D9" w:rsidP="00D044D9">
      <w:pPr>
        <w:ind w:left="5220"/>
        <w:rPr>
          <w:rFonts w:ascii="Calibri" w:hAnsi="Calibri"/>
          <w:color w:val="003366"/>
          <w:sz w:val="22"/>
          <w:szCs w:val="22"/>
        </w:rPr>
      </w:pPr>
    </w:p>
    <w:p w14:paraId="3B0B1539" w14:textId="77777777" w:rsidR="00D044D9" w:rsidRDefault="00D044D9" w:rsidP="00D044D9">
      <w:pPr>
        <w:ind w:left="5387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>FIRMA</w:t>
      </w:r>
    </w:p>
    <w:p w14:paraId="333A0E04" w14:textId="77777777" w:rsidR="00D044D9" w:rsidRDefault="00D044D9" w:rsidP="00D044D9">
      <w:pPr>
        <w:ind w:left="5220"/>
        <w:jc w:val="center"/>
        <w:rPr>
          <w:rFonts w:ascii="Calibri" w:hAnsi="Calibri"/>
          <w:color w:val="003366"/>
          <w:sz w:val="22"/>
          <w:szCs w:val="22"/>
        </w:rPr>
      </w:pPr>
    </w:p>
    <w:p w14:paraId="55386EEB" w14:textId="77777777" w:rsidR="00D044D9" w:rsidRPr="00490CE4" w:rsidRDefault="00D044D9" w:rsidP="00D044D9">
      <w:pPr>
        <w:ind w:left="5664"/>
        <w:rPr>
          <w:rFonts w:ascii="Calibri" w:hAnsi="Calibri"/>
          <w:color w:val="003366"/>
          <w:sz w:val="10"/>
          <w:szCs w:val="10"/>
        </w:rPr>
      </w:pPr>
    </w:p>
    <w:p w14:paraId="2DC996C6" w14:textId="687D86C3" w:rsidR="0018519F" w:rsidRPr="00D044D9" w:rsidRDefault="00D044D9" w:rsidP="00D044D9">
      <w:pPr>
        <w:ind w:left="3780" w:hanging="108"/>
        <w:jc w:val="center"/>
        <w:rPr>
          <w:rFonts w:ascii="Calibri" w:hAnsi="Calibri"/>
          <w:color w:val="003366"/>
          <w:sz w:val="22"/>
          <w:szCs w:val="22"/>
        </w:rPr>
      </w:pPr>
      <w:r w:rsidRPr="00494A05">
        <w:rPr>
          <w:rFonts w:ascii="Calibri" w:hAnsi="Calibri"/>
          <w:color w:val="003366"/>
          <w:sz w:val="22"/>
          <w:szCs w:val="22"/>
        </w:rPr>
        <w:t>________________________________</w:t>
      </w:r>
    </w:p>
    <w:sectPr w:rsidR="0018519F" w:rsidRPr="00D044D9" w:rsidSect="002F73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060" w:right="1871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84E85" w14:textId="77777777" w:rsidR="00A90954" w:rsidRDefault="00A90954">
      <w:r>
        <w:separator/>
      </w:r>
    </w:p>
  </w:endnote>
  <w:endnote w:type="continuationSeparator" w:id="0">
    <w:p w14:paraId="10702D9E" w14:textId="77777777" w:rsidR="00A90954" w:rsidRDefault="00A90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9AC5F" w14:textId="77777777" w:rsidR="00601588" w:rsidRDefault="006015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94614" w14:textId="77777777" w:rsidR="003C297D" w:rsidRPr="00C06393" w:rsidRDefault="003C297D" w:rsidP="00885105">
    <w:pPr>
      <w:pStyle w:val="Pidipagina"/>
      <w:jc w:val="right"/>
      <w:rPr>
        <w:rFonts w:ascii="Arial Narrow" w:hAnsi="Arial Narrow" w:cs="Arial Narrow"/>
        <w:color w:val="003366"/>
        <w:sz w:val="20"/>
      </w:rPr>
    </w:pPr>
  </w:p>
  <w:p w14:paraId="13C2460F" w14:textId="37F51EB4" w:rsidR="003C297D" w:rsidRDefault="003C297D" w:rsidP="00885105">
    <w:pPr>
      <w:autoSpaceDE w:val="0"/>
      <w:autoSpaceDN w:val="0"/>
      <w:adjustRightInd w:val="0"/>
      <w:jc w:val="right"/>
      <w:rPr>
        <w:rFonts w:ascii="Arial Narrow" w:hAnsi="Arial Narrow" w:cs="Arial Narrow"/>
        <w:color w:val="1A649D"/>
        <w:sz w:val="18"/>
        <w:szCs w:val="18"/>
      </w:rPr>
    </w:pPr>
    <w:r w:rsidRPr="00C06393">
      <w:rPr>
        <w:rFonts w:ascii="Arial Narrow" w:hAnsi="Arial Narrow" w:cs="Arial Narrow"/>
        <w:color w:val="1A649D"/>
        <w:sz w:val="18"/>
        <w:szCs w:val="18"/>
      </w:rPr>
      <w:t xml:space="preserve">Pagina </w:t>
    </w:r>
    <w:r w:rsidRPr="00C06393">
      <w:rPr>
        <w:rFonts w:ascii="Arial Narrow" w:hAnsi="Arial Narrow" w:cs="Arial Narrow"/>
        <w:color w:val="1A649D"/>
        <w:sz w:val="18"/>
        <w:szCs w:val="18"/>
      </w:rPr>
      <w:fldChar w:fldCharType="begin"/>
    </w:r>
    <w:r w:rsidRPr="00C06393">
      <w:rPr>
        <w:rFonts w:ascii="Arial Narrow" w:hAnsi="Arial Narrow" w:cs="Arial Narrow"/>
        <w:color w:val="1A649D"/>
        <w:sz w:val="18"/>
        <w:szCs w:val="18"/>
      </w:rPr>
      <w:instrText xml:space="preserve"> PAGE </w:instrText>
    </w:r>
    <w:r w:rsidRPr="00C06393">
      <w:rPr>
        <w:rFonts w:ascii="Arial Narrow" w:hAnsi="Arial Narrow" w:cs="Arial Narrow"/>
        <w:color w:val="1A649D"/>
        <w:sz w:val="18"/>
        <w:szCs w:val="18"/>
      </w:rPr>
      <w:fldChar w:fldCharType="separate"/>
    </w:r>
    <w:r w:rsidR="00EC2AEB">
      <w:rPr>
        <w:rFonts w:ascii="Arial Narrow" w:hAnsi="Arial Narrow" w:cs="Arial Narrow"/>
        <w:noProof/>
        <w:color w:val="1A649D"/>
        <w:sz w:val="18"/>
        <w:szCs w:val="18"/>
      </w:rPr>
      <w:t>2</w:t>
    </w:r>
    <w:r w:rsidRPr="00C06393">
      <w:rPr>
        <w:rFonts w:ascii="Arial Narrow" w:hAnsi="Arial Narrow" w:cs="Arial Narrow"/>
        <w:color w:val="1A649D"/>
        <w:sz w:val="18"/>
        <w:szCs w:val="18"/>
      </w:rPr>
      <w:fldChar w:fldCharType="end"/>
    </w:r>
    <w:r w:rsidRPr="00C06393">
      <w:rPr>
        <w:rFonts w:ascii="Arial Narrow" w:hAnsi="Arial Narrow" w:cs="Arial Narrow"/>
        <w:color w:val="1A649D"/>
        <w:sz w:val="18"/>
        <w:szCs w:val="18"/>
      </w:rPr>
      <w:t xml:space="preserve"> di </w:t>
    </w:r>
    <w:r w:rsidRPr="00C06393">
      <w:rPr>
        <w:rFonts w:ascii="Arial Narrow" w:hAnsi="Arial Narrow" w:cs="Arial Narrow"/>
        <w:color w:val="1A649D"/>
        <w:sz w:val="18"/>
        <w:szCs w:val="18"/>
      </w:rPr>
      <w:fldChar w:fldCharType="begin"/>
    </w:r>
    <w:r w:rsidRPr="00C06393">
      <w:rPr>
        <w:rFonts w:ascii="Arial Narrow" w:hAnsi="Arial Narrow" w:cs="Arial Narrow"/>
        <w:color w:val="1A649D"/>
        <w:sz w:val="18"/>
        <w:szCs w:val="18"/>
      </w:rPr>
      <w:instrText xml:space="preserve"> NUMPAGES </w:instrText>
    </w:r>
    <w:r w:rsidRPr="00C06393">
      <w:rPr>
        <w:rFonts w:ascii="Arial Narrow" w:hAnsi="Arial Narrow" w:cs="Arial Narrow"/>
        <w:color w:val="1A649D"/>
        <w:sz w:val="18"/>
        <w:szCs w:val="18"/>
      </w:rPr>
      <w:fldChar w:fldCharType="separate"/>
    </w:r>
    <w:r w:rsidR="00EC2AEB">
      <w:rPr>
        <w:rFonts w:ascii="Arial Narrow" w:hAnsi="Arial Narrow" w:cs="Arial Narrow"/>
        <w:noProof/>
        <w:color w:val="1A649D"/>
        <w:sz w:val="18"/>
        <w:szCs w:val="18"/>
      </w:rPr>
      <w:t>3</w:t>
    </w:r>
    <w:r w:rsidRPr="00C06393">
      <w:rPr>
        <w:rFonts w:ascii="Arial Narrow" w:hAnsi="Arial Narrow" w:cs="Arial Narrow"/>
        <w:color w:val="1A649D"/>
        <w:sz w:val="18"/>
        <w:szCs w:val="18"/>
      </w:rPr>
      <w:fldChar w:fldCharType="end"/>
    </w:r>
  </w:p>
  <w:p w14:paraId="767DE566" w14:textId="659E3466" w:rsidR="00EC2AEB" w:rsidRDefault="00EC2AEB" w:rsidP="00EC2AEB">
    <w:pPr>
      <w:autoSpaceDE w:val="0"/>
      <w:autoSpaceDN w:val="0"/>
      <w:adjustRightInd w:val="0"/>
      <w:rPr>
        <w:rFonts w:ascii="Arial Narrow" w:hAnsi="Arial Narrow" w:cs="Arial Narrow"/>
        <w:color w:val="1A649D"/>
        <w:sz w:val="18"/>
        <w:szCs w:val="18"/>
      </w:rPr>
    </w:pPr>
    <w:r>
      <w:rPr>
        <w:rFonts w:ascii="Arial Narrow" w:hAnsi="Arial Narrow" w:cs="Arial Narrow"/>
        <w:color w:val="1A649D"/>
        <w:sz w:val="18"/>
        <w:szCs w:val="18"/>
      </w:rPr>
      <w:fldChar w:fldCharType="begin"/>
    </w:r>
    <w:r>
      <w:rPr>
        <w:rFonts w:ascii="Arial Narrow" w:hAnsi="Arial Narrow"/>
        <w:color w:val="1A649D"/>
        <w:sz w:val="18"/>
        <w:szCs w:val="18"/>
      </w:rPr>
      <w:instrText xml:space="preserve"> FILENAME \p \* MERGEFORMAT </w:instrText>
    </w:r>
    <w:r>
      <w:rPr>
        <w:rFonts w:ascii="Arial Narrow" w:hAnsi="Arial Narrow" w:cs="Arial Narrow"/>
        <w:color w:val="1A649D"/>
        <w:sz w:val="18"/>
        <w:szCs w:val="18"/>
      </w:rPr>
      <w:fldChar w:fldCharType="separate"/>
    </w:r>
    <w:r>
      <w:rPr>
        <w:rFonts w:ascii="Arial Narrow" w:hAnsi="Arial Narrow"/>
        <w:noProof/>
        <w:color w:val="1A649D"/>
        <w:sz w:val="18"/>
        <w:szCs w:val="18"/>
      </w:rPr>
      <w:t>C:\Users\39333\Fondazione ITS IOTA Dropbox\ITST\ITS\2022\07 Bando formatori ed esperti\Esperti\2023 05 16 Allegato A Modello di domanda a Nuovo Avviso Short list esperti 2023.docx</w:t>
    </w:r>
    <w:r>
      <w:rPr>
        <w:rFonts w:ascii="Arial Narrow" w:hAnsi="Arial Narrow" w:cs="Arial Narrow"/>
        <w:color w:val="1A649D"/>
        <w:sz w:val="18"/>
        <w:szCs w:val="18"/>
      </w:rPr>
      <w:fldChar w:fldCharType="end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7FA85" w14:textId="77777777" w:rsidR="003C297D" w:rsidRPr="00C06393" w:rsidRDefault="003C297D" w:rsidP="00885105">
    <w:pPr>
      <w:autoSpaceDE w:val="0"/>
      <w:autoSpaceDN w:val="0"/>
      <w:adjustRightInd w:val="0"/>
      <w:jc w:val="center"/>
      <w:rPr>
        <w:rFonts w:ascii="Arial Narrow" w:hAnsi="Arial Narrow" w:cs="Arial Narrow"/>
        <w:color w:val="1A649D"/>
        <w:sz w:val="18"/>
        <w:szCs w:val="18"/>
      </w:rPr>
    </w:pPr>
  </w:p>
  <w:p w14:paraId="30F27E49" w14:textId="77777777" w:rsidR="003C297D" w:rsidRPr="00C06393" w:rsidRDefault="003C297D" w:rsidP="00885105">
    <w:pPr>
      <w:autoSpaceDE w:val="0"/>
      <w:autoSpaceDN w:val="0"/>
      <w:adjustRightInd w:val="0"/>
      <w:jc w:val="center"/>
      <w:rPr>
        <w:rFonts w:ascii="Arial Narrow" w:hAnsi="Arial Narrow" w:cs="Arial Narrow"/>
        <w:color w:val="1A649D"/>
        <w:sz w:val="18"/>
        <w:szCs w:val="18"/>
      </w:rPr>
    </w:pPr>
    <w:r w:rsidRPr="00C06393">
      <w:rPr>
        <w:rFonts w:ascii="Arial Narrow" w:hAnsi="Arial Narrow" w:cs="Arial Narrow"/>
        <w:color w:val="1A649D"/>
        <w:sz w:val="18"/>
        <w:szCs w:val="18"/>
      </w:rPr>
      <w:t>Fondazione “ITS Regionale della Puglia per l’Industria della Ospitalità e del Turismo Allargato”</w:t>
    </w:r>
  </w:p>
  <w:p w14:paraId="61E37250" w14:textId="77777777" w:rsidR="003C297D" w:rsidRPr="00C06393" w:rsidRDefault="003C297D" w:rsidP="00885105">
    <w:pPr>
      <w:autoSpaceDE w:val="0"/>
      <w:autoSpaceDN w:val="0"/>
      <w:adjustRightInd w:val="0"/>
      <w:jc w:val="center"/>
      <w:rPr>
        <w:rFonts w:ascii="Arial Narrow" w:hAnsi="Arial Narrow" w:cs="Arial Narrow"/>
        <w:color w:val="1A649D"/>
        <w:sz w:val="18"/>
        <w:szCs w:val="18"/>
      </w:rPr>
    </w:pPr>
    <w:r w:rsidRPr="00C06393">
      <w:rPr>
        <w:rFonts w:ascii="Arial Narrow" w:hAnsi="Arial Narrow" w:cs="Arial Narrow"/>
        <w:color w:val="1A649D"/>
        <w:sz w:val="18"/>
        <w:szCs w:val="18"/>
      </w:rPr>
      <w:t>Organismo di Diritto Pubblico ai sensi del D. Lgs. 12.04.2006, n.163 e del D.M. 7 Febbraio 2013 MIUR</w:t>
    </w:r>
  </w:p>
  <w:p w14:paraId="6DA53EF3" w14:textId="77777777" w:rsidR="003C297D" w:rsidRPr="00C06393" w:rsidRDefault="003C297D" w:rsidP="00885105">
    <w:pPr>
      <w:autoSpaceDE w:val="0"/>
      <w:autoSpaceDN w:val="0"/>
      <w:adjustRightInd w:val="0"/>
      <w:jc w:val="center"/>
      <w:rPr>
        <w:rFonts w:ascii="Arial Narrow" w:hAnsi="Arial Narrow" w:cs="Arial Narrow"/>
        <w:color w:val="1A649D"/>
        <w:sz w:val="18"/>
        <w:szCs w:val="18"/>
      </w:rPr>
    </w:pPr>
    <w:r w:rsidRPr="00C06393">
      <w:rPr>
        <w:rFonts w:ascii="Arial Narrow" w:hAnsi="Arial Narrow" w:cs="Arial Narrow"/>
        <w:color w:val="1A649D"/>
        <w:sz w:val="18"/>
        <w:szCs w:val="18"/>
      </w:rPr>
      <w:t>www.Itsturismopuglia.it</w:t>
    </w:r>
  </w:p>
  <w:p w14:paraId="776CF2F3" w14:textId="77777777" w:rsidR="003C297D" w:rsidRDefault="003C297D" w:rsidP="00885105">
    <w:pPr>
      <w:autoSpaceDE w:val="0"/>
      <w:autoSpaceDN w:val="0"/>
      <w:adjustRightInd w:val="0"/>
      <w:jc w:val="center"/>
      <w:rPr>
        <w:rFonts w:ascii="Arial Narrow" w:hAnsi="Arial Narrow" w:cs="Arial Narrow"/>
        <w:color w:val="1A649D"/>
        <w:sz w:val="18"/>
        <w:szCs w:val="18"/>
      </w:rPr>
    </w:pPr>
    <w:r w:rsidRPr="00C06393">
      <w:rPr>
        <w:rFonts w:ascii="Arial Narrow" w:hAnsi="Arial Narrow" w:cs="Arial Narrow"/>
        <w:color w:val="1A649D"/>
        <w:sz w:val="18"/>
        <w:szCs w:val="18"/>
      </w:rPr>
      <w:t>Sede Legale: Lecce (LE), via N. Cataldi</w:t>
    </w:r>
    <w:r w:rsidR="00F63BBC">
      <w:rPr>
        <w:rFonts w:ascii="Arial Narrow" w:hAnsi="Arial Narrow" w:cs="Arial Narrow"/>
        <w:color w:val="1A649D"/>
        <w:sz w:val="18"/>
        <w:szCs w:val="18"/>
      </w:rPr>
      <w:t>,</w:t>
    </w:r>
    <w:r w:rsidRPr="00C06393">
      <w:rPr>
        <w:rFonts w:ascii="Arial Narrow" w:hAnsi="Arial Narrow" w:cs="Arial Narrow"/>
        <w:color w:val="1A649D"/>
        <w:sz w:val="18"/>
        <w:szCs w:val="18"/>
      </w:rPr>
      <w:t xml:space="preserve"> 48/A CAP 73100</w:t>
    </w:r>
  </w:p>
  <w:p w14:paraId="29B14C17" w14:textId="77777777" w:rsidR="003C297D" w:rsidRPr="00C06393" w:rsidRDefault="003C297D" w:rsidP="00536A2A">
    <w:pPr>
      <w:autoSpaceDE w:val="0"/>
      <w:autoSpaceDN w:val="0"/>
      <w:adjustRightInd w:val="0"/>
      <w:jc w:val="center"/>
      <w:rPr>
        <w:rFonts w:ascii="Arial Narrow" w:hAnsi="Arial Narrow" w:cs="Arial Narrow"/>
        <w:color w:val="1A649D"/>
        <w:sz w:val="18"/>
        <w:szCs w:val="18"/>
      </w:rPr>
    </w:pPr>
    <w:r>
      <w:rPr>
        <w:rFonts w:ascii="Arial Narrow" w:hAnsi="Arial Narrow" w:cs="Arial Narrow"/>
        <w:color w:val="1A649D"/>
        <w:sz w:val="18"/>
        <w:szCs w:val="18"/>
      </w:rPr>
      <w:t xml:space="preserve"> Uffici di Direzione e Sede Operativa: Lecce (LE), c/o Officine Cantelmo, Corte dei Mesagnesi,</w:t>
    </w:r>
    <w:r w:rsidR="00F63BBC">
      <w:rPr>
        <w:rFonts w:ascii="Arial Narrow" w:hAnsi="Arial Narrow" w:cs="Arial Narrow"/>
        <w:color w:val="1A649D"/>
        <w:sz w:val="18"/>
        <w:szCs w:val="18"/>
      </w:rPr>
      <w:t xml:space="preserve"> 30 -</w:t>
    </w:r>
    <w:r>
      <w:rPr>
        <w:rFonts w:ascii="Arial Narrow" w:hAnsi="Arial Narrow" w:cs="Arial Narrow"/>
        <w:color w:val="1A649D"/>
        <w:sz w:val="18"/>
        <w:szCs w:val="18"/>
      </w:rPr>
      <w:t xml:space="preserve"> </w:t>
    </w:r>
    <w:r w:rsidRPr="00C06393">
      <w:rPr>
        <w:rFonts w:ascii="Arial Narrow" w:hAnsi="Arial Narrow" w:cs="Arial Narrow"/>
        <w:color w:val="1A649D"/>
        <w:sz w:val="18"/>
        <w:szCs w:val="18"/>
      </w:rPr>
      <w:t>CAP 73100</w:t>
    </w:r>
  </w:p>
  <w:p w14:paraId="11C0D2EB" w14:textId="77777777" w:rsidR="003C297D" w:rsidRPr="00C06393" w:rsidRDefault="003C297D" w:rsidP="0085002D">
    <w:pPr>
      <w:autoSpaceDE w:val="0"/>
      <w:autoSpaceDN w:val="0"/>
      <w:adjustRightInd w:val="0"/>
      <w:jc w:val="center"/>
      <w:rPr>
        <w:rFonts w:ascii="Arial Narrow" w:hAnsi="Arial Narrow" w:cs="Arial Narrow"/>
        <w:color w:val="1A649D"/>
        <w:sz w:val="18"/>
        <w:szCs w:val="18"/>
      </w:rPr>
    </w:pPr>
    <w:r w:rsidRPr="00C06393">
      <w:rPr>
        <w:rFonts w:ascii="Arial Narrow" w:hAnsi="Arial Narrow" w:cs="Arial Narrow"/>
        <w:color w:val="1A649D"/>
        <w:sz w:val="18"/>
        <w:szCs w:val="18"/>
      </w:rPr>
      <w:t xml:space="preserve">Iscritta ex DPR 361/00 al n. 37 RPG Prefettura di Lecce </w:t>
    </w:r>
    <w:r>
      <w:rPr>
        <w:rFonts w:ascii="Arial Narrow" w:hAnsi="Arial Narrow" w:cs="Arial Narrow"/>
        <w:color w:val="1A649D"/>
        <w:sz w:val="18"/>
        <w:szCs w:val="18"/>
      </w:rPr>
      <w:t xml:space="preserve"> </w:t>
    </w:r>
    <w:r w:rsidRPr="00C06393">
      <w:rPr>
        <w:rFonts w:ascii="Arial Narrow" w:hAnsi="Arial Narrow" w:cs="Arial Narrow"/>
        <w:color w:val="1A649D"/>
        <w:sz w:val="18"/>
        <w:szCs w:val="18"/>
      </w:rPr>
      <w:t>C.F e partita IVA 04735760755</w:t>
    </w:r>
  </w:p>
  <w:p w14:paraId="2D683C91" w14:textId="77777777" w:rsidR="003C297D" w:rsidRPr="00885105" w:rsidRDefault="003C297D" w:rsidP="00885105">
    <w:pPr>
      <w:autoSpaceDE w:val="0"/>
      <w:autoSpaceDN w:val="0"/>
      <w:adjustRightInd w:val="0"/>
      <w:jc w:val="center"/>
      <w:rPr>
        <w:rFonts w:ascii="Arial Narrow" w:hAnsi="Arial Narrow" w:cs="Arial Narrow"/>
        <w:color w:val="1A649D"/>
        <w:sz w:val="18"/>
        <w:szCs w:val="18"/>
      </w:rPr>
    </w:pPr>
    <w:r w:rsidRPr="00885105">
      <w:rPr>
        <w:rFonts w:ascii="Arial Narrow" w:hAnsi="Arial Narrow" w:cs="Arial Narrow"/>
        <w:color w:val="1A649D"/>
        <w:sz w:val="18"/>
        <w:szCs w:val="18"/>
      </w:rPr>
      <w:t>segret</w:t>
    </w:r>
    <w:r w:rsidR="007E4C74">
      <w:rPr>
        <w:rFonts w:ascii="Arial Narrow" w:hAnsi="Arial Narrow" w:cs="Arial Narrow"/>
        <w:color w:val="1A649D"/>
        <w:sz w:val="18"/>
        <w:szCs w:val="18"/>
      </w:rPr>
      <w:t>ariatogenerale@itsturismopuglia</w:t>
    </w:r>
    <w:r w:rsidRPr="00885105">
      <w:rPr>
        <w:rFonts w:ascii="Arial Narrow" w:hAnsi="Arial Narrow" w:cs="Arial Narrow"/>
        <w:color w:val="1A649D"/>
        <w:sz w:val="18"/>
        <w:szCs w:val="18"/>
      </w:rPr>
      <w:t>.</w:t>
    </w:r>
    <w:r w:rsidRPr="00B859D3">
      <w:rPr>
        <w:rFonts w:ascii="Arial Narrow" w:hAnsi="Arial Narrow" w:cs="Arial Narrow"/>
        <w:color w:val="1A649D"/>
        <w:sz w:val="18"/>
        <w:szCs w:val="18"/>
      </w:rPr>
      <w:t xml:space="preserve">it  PEC </w:t>
    </w:r>
    <w:hyperlink r:id="rId1" w:history="1">
      <w:r w:rsidR="007E4C74" w:rsidRPr="00B859D3">
        <w:rPr>
          <w:rFonts w:ascii="Arial Narrow" w:hAnsi="Arial Narrow"/>
          <w:color w:val="1A649D"/>
          <w:sz w:val="18"/>
          <w:szCs w:val="18"/>
        </w:rPr>
        <w:t>segretariatogenerale@pec.itsturismopuglia.it</w:t>
      </w:r>
    </w:hyperlink>
  </w:p>
  <w:p w14:paraId="12E84D30" w14:textId="77777777" w:rsidR="003C297D" w:rsidRPr="00885105" w:rsidRDefault="003C297D" w:rsidP="00885105">
    <w:pPr>
      <w:autoSpaceDE w:val="0"/>
      <w:autoSpaceDN w:val="0"/>
      <w:adjustRightInd w:val="0"/>
      <w:jc w:val="center"/>
      <w:rPr>
        <w:rFonts w:ascii="Arial Narrow" w:hAnsi="Arial Narrow" w:cs="Arial Narrow"/>
        <w:color w:val="1A649D"/>
        <w:sz w:val="18"/>
        <w:szCs w:val="18"/>
      </w:rPr>
    </w:pPr>
  </w:p>
  <w:p w14:paraId="74E5DAFD" w14:textId="33591228" w:rsidR="003C297D" w:rsidRPr="0085002D" w:rsidRDefault="00EC2AEB" w:rsidP="00F97BF5">
    <w:pPr>
      <w:autoSpaceDE w:val="0"/>
      <w:autoSpaceDN w:val="0"/>
      <w:adjustRightInd w:val="0"/>
      <w:rPr>
        <w:rFonts w:ascii="Arial Narrow" w:hAnsi="Arial Narrow" w:cs="Arial Narrow"/>
        <w:color w:val="1A649D"/>
        <w:sz w:val="18"/>
        <w:szCs w:val="18"/>
      </w:rPr>
    </w:pPr>
    <w:r>
      <w:rPr>
        <w:rFonts w:ascii="Arial Narrow" w:hAnsi="Arial Narrow" w:cs="Arial Narrow"/>
        <w:color w:val="1A649D"/>
        <w:sz w:val="18"/>
        <w:szCs w:val="18"/>
      </w:rPr>
      <w:fldChar w:fldCharType="begin"/>
    </w:r>
    <w:r>
      <w:rPr>
        <w:rFonts w:ascii="Arial Narrow" w:hAnsi="Arial Narrow"/>
        <w:color w:val="1A649D"/>
        <w:sz w:val="18"/>
        <w:szCs w:val="18"/>
      </w:rPr>
      <w:instrText xml:space="preserve"> FILENAME \p \* MERGEFORMAT </w:instrText>
    </w:r>
    <w:r>
      <w:rPr>
        <w:rFonts w:ascii="Arial Narrow" w:hAnsi="Arial Narrow" w:cs="Arial Narrow"/>
        <w:color w:val="1A649D"/>
        <w:sz w:val="18"/>
        <w:szCs w:val="18"/>
      </w:rPr>
      <w:fldChar w:fldCharType="separate"/>
    </w:r>
    <w:r>
      <w:rPr>
        <w:rFonts w:ascii="Arial Narrow" w:hAnsi="Arial Narrow"/>
        <w:noProof/>
        <w:color w:val="1A649D"/>
        <w:sz w:val="18"/>
        <w:szCs w:val="18"/>
      </w:rPr>
      <w:t>C:\Users\39333\Fondazione ITS IOTA Dropbox\ITST\ITS\2022\07 Bando formatori ed esperti\Esperti\2023 05 16 Allegato A Modello di domanda a Nuovo Avviso Short list esperti 2023.docx</w:t>
    </w:r>
    <w:r>
      <w:rPr>
        <w:rFonts w:ascii="Arial Narrow" w:hAnsi="Arial Narrow" w:cs="Arial Narrow"/>
        <w:color w:val="1A649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9BFED" w14:textId="77777777" w:rsidR="00A90954" w:rsidRDefault="00A90954">
      <w:r>
        <w:separator/>
      </w:r>
    </w:p>
  </w:footnote>
  <w:footnote w:type="continuationSeparator" w:id="0">
    <w:p w14:paraId="6C4E7831" w14:textId="77777777" w:rsidR="00A90954" w:rsidRDefault="00A90954">
      <w:r>
        <w:continuationSeparator/>
      </w:r>
    </w:p>
  </w:footnote>
  <w:footnote w:id="1">
    <w:p w14:paraId="2C744FEA" w14:textId="77777777" w:rsidR="00D044D9" w:rsidRPr="0058536C" w:rsidRDefault="00D044D9" w:rsidP="00D044D9">
      <w:pPr>
        <w:jc w:val="both"/>
        <w:rPr>
          <w:rFonts w:ascii="Calibri" w:hAnsi="Calibri"/>
          <w:color w:val="003366"/>
          <w:sz w:val="18"/>
          <w:szCs w:val="18"/>
        </w:rPr>
      </w:pPr>
      <w:r w:rsidRPr="0058536C">
        <w:rPr>
          <w:rFonts w:ascii="Calibri" w:hAnsi="Calibri"/>
          <w:color w:val="003366"/>
          <w:sz w:val="18"/>
          <w:szCs w:val="18"/>
        </w:rPr>
        <w:footnoteRef/>
      </w:r>
      <w:r w:rsidRPr="0058536C">
        <w:rPr>
          <w:rFonts w:ascii="Calibri" w:hAnsi="Calibri"/>
          <w:color w:val="003366"/>
          <w:sz w:val="18"/>
          <w:szCs w:val="18"/>
        </w:rPr>
        <w:t xml:space="preserve"> Esperienza e competenza posseduta: Si ricorda che l’esperienza/competenza professionale deve riguardare massimo 2 profili e che il punteggio da attribuirsi da parte di ciascun soggetto interessato può essere: </w:t>
      </w:r>
      <w:r w:rsidRPr="0058536C">
        <w:rPr>
          <w:rFonts w:ascii="Calibri" w:hAnsi="Calibri"/>
          <w:b/>
          <w:bCs/>
          <w:color w:val="003366"/>
          <w:sz w:val="18"/>
          <w:szCs w:val="18"/>
        </w:rPr>
        <w:t>1</w:t>
      </w:r>
      <w:r w:rsidRPr="0058536C">
        <w:rPr>
          <w:rFonts w:ascii="Calibri" w:hAnsi="Calibri"/>
          <w:color w:val="003366"/>
          <w:sz w:val="18"/>
          <w:szCs w:val="18"/>
        </w:rPr>
        <w:t xml:space="preserve">=sufficiente esperienza e competenza professionale nel profilo; </w:t>
      </w:r>
      <w:r w:rsidRPr="0058536C">
        <w:rPr>
          <w:rFonts w:ascii="Calibri" w:hAnsi="Calibri"/>
          <w:b/>
          <w:bCs/>
          <w:color w:val="003366"/>
          <w:sz w:val="18"/>
          <w:szCs w:val="18"/>
        </w:rPr>
        <w:t>3</w:t>
      </w:r>
      <w:r w:rsidRPr="0058536C">
        <w:rPr>
          <w:rFonts w:ascii="Calibri" w:hAnsi="Calibri"/>
          <w:color w:val="003366"/>
          <w:sz w:val="18"/>
          <w:szCs w:val="18"/>
        </w:rPr>
        <w:t xml:space="preserve">= buona esperienza e competenza professionale; punteggio </w:t>
      </w:r>
      <w:r w:rsidRPr="0058536C">
        <w:rPr>
          <w:rFonts w:ascii="Calibri" w:hAnsi="Calibri"/>
          <w:b/>
          <w:bCs/>
          <w:color w:val="003366"/>
          <w:sz w:val="18"/>
          <w:szCs w:val="18"/>
        </w:rPr>
        <w:t>5</w:t>
      </w:r>
      <w:r w:rsidRPr="0058536C">
        <w:rPr>
          <w:rFonts w:ascii="Calibri" w:hAnsi="Calibri"/>
          <w:color w:val="003366"/>
          <w:sz w:val="18"/>
          <w:szCs w:val="18"/>
        </w:rPr>
        <w:t>= ottima esperienza e competenza professionale.</w:t>
      </w:r>
    </w:p>
    <w:p w14:paraId="052A8E44" w14:textId="77777777" w:rsidR="00D044D9" w:rsidRDefault="00D044D9" w:rsidP="00D044D9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CF114" w14:textId="77777777" w:rsidR="00601588" w:rsidRDefault="006015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463B3" w14:textId="503D4ED0" w:rsidR="003C297D" w:rsidRPr="00490084" w:rsidRDefault="00F21D75" w:rsidP="00885105">
    <w:pPr>
      <w:pStyle w:val="Intestazione"/>
      <w:jc w:val="right"/>
      <w:rPr>
        <w:rFonts w:ascii="Arial" w:hAnsi="Arial" w:cs="Arial"/>
        <w:sz w:val="20"/>
      </w:rPr>
    </w:pPr>
    <w:r>
      <w:rPr>
        <w:rFonts w:ascii="Calibri" w:hAnsi="Calibri" w:cs="Arial"/>
        <w:noProof/>
        <w:color w:val="003366"/>
        <w:sz w:val="22"/>
        <w:szCs w:val="22"/>
      </w:rPr>
      <w:drawing>
        <wp:anchor distT="0" distB="0" distL="114300" distR="114300" simplePos="0" relativeHeight="251671552" behindDoc="0" locked="0" layoutInCell="1" allowOverlap="1" wp14:anchorId="134A0923" wp14:editId="5B055269">
          <wp:simplePos x="0" y="0"/>
          <wp:positionH relativeFrom="column">
            <wp:posOffset>4013835</wp:posOffset>
          </wp:positionH>
          <wp:positionV relativeFrom="paragraph">
            <wp:posOffset>547053</wp:posOffset>
          </wp:positionV>
          <wp:extent cx="300492" cy="366712"/>
          <wp:effectExtent l="0" t="0" r="444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492" cy="366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0954">
      <w:rPr>
        <w:rFonts w:ascii="Arial" w:hAnsi="Arial" w:cs="Arial"/>
        <w:noProof/>
        <w:sz w:val="20"/>
      </w:rPr>
      <w:object w:dxaOrig="1440" w:dyaOrig="1440" w14:anchorId="1FE65D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215.95pt;margin-top:47.5pt;width:100.15pt;height:22.05pt;z-index:251669504;mso-position-horizontal-relative:text;mso-position-vertical-relative:text">
          <v:imagedata r:id="rId2" o:title=""/>
        </v:shape>
        <o:OLEObject Type="Embed" ProgID="PBrush" ShapeID="_x0000_s2050" DrawAspect="Content" ObjectID="_1745745363" r:id="rId3"/>
      </w:object>
    </w:r>
    <w:r w:rsidR="002F7385">
      <w:rPr>
        <w:rFonts w:ascii="Arial" w:hAnsi="Arial" w:cs="Arial"/>
        <w:noProof/>
        <w:sz w:val="20"/>
      </w:rPr>
      <mc:AlternateContent>
        <mc:Choice Requires="wpc">
          <w:drawing>
            <wp:anchor distT="0" distB="0" distL="114300" distR="114300" simplePos="0" relativeHeight="251663360" behindDoc="0" locked="0" layoutInCell="1" allowOverlap="1" wp14:anchorId="639D6571" wp14:editId="7D12AB29">
              <wp:simplePos x="0" y="0"/>
              <wp:positionH relativeFrom="column">
                <wp:posOffset>1045210</wp:posOffset>
              </wp:positionH>
              <wp:positionV relativeFrom="paragraph">
                <wp:posOffset>-172901</wp:posOffset>
              </wp:positionV>
              <wp:extent cx="3638550" cy="1282700"/>
              <wp:effectExtent l="0" t="0" r="0" b="12700"/>
              <wp:wrapNone/>
              <wp:docPr id="63" name="Area di disegno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7620" y="1270"/>
                          <a:ext cx="2286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80791" w14:textId="77777777" w:rsidR="002F7385" w:rsidRDefault="002F7385"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" name="Rectangle 5"/>
                      <wps:cNvSpPr>
                        <a:spLocks noChangeArrowheads="1"/>
                      </wps:cNvSpPr>
                      <wps:spPr bwMode="auto">
                        <a:xfrm>
                          <a:off x="1685290" y="3175"/>
                          <a:ext cx="2159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AC810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7" name="Rectangle 6"/>
                      <wps:cNvSpPr>
                        <a:spLocks noChangeArrowheads="1"/>
                      </wps:cNvSpPr>
                      <wps:spPr bwMode="auto">
                        <a:xfrm>
                          <a:off x="1685290" y="95250"/>
                          <a:ext cx="2159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38C94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8" name="Rectangle 7"/>
                      <wps:cNvSpPr>
                        <a:spLocks noChangeArrowheads="1"/>
                      </wps:cNvSpPr>
                      <wps:spPr bwMode="auto">
                        <a:xfrm>
                          <a:off x="1685290" y="187960"/>
                          <a:ext cx="2159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720B5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9" name="Rectangle 8"/>
                      <wps:cNvSpPr>
                        <a:spLocks noChangeArrowheads="1"/>
                      </wps:cNvSpPr>
                      <wps:spPr bwMode="auto">
                        <a:xfrm>
                          <a:off x="1685290" y="280670"/>
                          <a:ext cx="2159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87785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0" name="Rectangle 9"/>
                      <wps:cNvSpPr>
                        <a:spLocks noChangeArrowheads="1"/>
                      </wps:cNvSpPr>
                      <wps:spPr bwMode="auto">
                        <a:xfrm>
                          <a:off x="1685290" y="370205"/>
                          <a:ext cx="1460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F2EA5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1" name="Rectangle 10"/>
                      <wps:cNvSpPr>
                        <a:spLocks noChangeArrowheads="1"/>
                      </wps:cNvSpPr>
                      <wps:spPr bwMode="auto">
                        <a:xfrm>
                          <a:off x="1685290" y="424815"/>
                          <a:ext cx="5969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6FD8B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2" name="Rectangle 11"/>
                      <wps:cNvSpPr>
                        <a:spLocks noChangeArrowheads="1"/>
                      </wps:cNvSpPr>
                      <wps:spPr bwMode="auto">
                        <a:xfrm>
                          <a:off x="1746885" y="440690"/>
                          <a:ext cx="427355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08A93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RGANISMO DI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3" name="Rectangle 12"/>
                      <wps:cNvSpPr>
                        <a:spLocks noChangeArrowheads="1"/>
                      </wps:cNvSpPr>
                      <wps:spPr bwMode="auto">
                        <a:xfrm>
                          <a:off x="2181860" y="424815"/>
                          <a:ext cx="5524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D892E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4" name="Rectangle 13"/>
                      <wps:cNvSpPr>
                        <a:spLocks noChangeArrowheads="1"/>
                      </wps:cNvSpPr>
                      <wps:spPr bwMode="auto">
                        <a:xfrm>
                          <a:off x="2240280" y="440690"/>
                          <a:ext cx="208280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77957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IRITTO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5" name="Rectangle 14"/>
                      <wps:cNvSpPr>
                        <a:spLocks noChangeArrowheads="1"/>
                      </wps:cNvSpPr>
                      <wps:spPr bwMode="auto">
                        <a:xfrm>
                          <a:off x="2459990" y="424815"/>
                          <a:ext cx="5143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90F62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6" name="Rectangle 15"/>
                      <wps:cNvSpPr>
                        <a:spLocks noChangeArrowheads="1"/>
                      </wps:cNvSpPr>
                      <wps:spPr bwMode="auto">
                        <a:xfrm>
                          <a:off x="2513330" y="440690"/>
                          <a:ext cx="279400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32874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UBBLICO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7" name="Rectangle 16"/>
                      <wps:cNvSpPr>
                        <a:spLocks noChangeArrowheads="1"/>
                      </wps:cNvSpPr>
                      <wps:spPr bwMode="auto">
                        <a:xfrm>
                          <a:off x="2804160" y="424815"/>
                          <a:ext cx="2159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EC8A5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8" name="Rectangle 17"/>
                      <wps:cNvSpPr>
                        <a:spLocks noChangeArrowheads="1"/>
                      </wps:cNvSpPr>
                      <wps:spPr bwMode="auto">
                        <a:xfrm>
                          <a:off x="1685290" y="516890"/>
                          <a:ext cx="7683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51950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9" name="Rectangle 18"/>
                      <wps:cNvSpPr>
                        <a:spLocks noChangeArrowheads="1"/>
                      </wps:cNvSpPr>
                      <wps:spPr bwMode="auto">
                        <a:xfrm>
                          <a:off x="1765300" y="532765"/>
                          <a:ext cx="1778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DC8BD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0" name="Rectangle 19"/>
                      <wps:cNvSpPr>
                        <a:spLocks noChangeArrowheads="1"/>
                      </wps:cNvSpPr>
                      <wps:spPr bwMode="auto">
                        <a:xfrm>
                          <a:off x="1782445" y="516890"/>
                          <a:ext cx="4254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C11A0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1" name="Rectangle 20"/>
                      <wps:cNvSpPr>
                        <a:spLocks noChangeArrowheads="1"/>
                      </wps:cNvSpPr>
                      <wps:spPr bwMode="auto">
                        <a:xfrm>
                          <a:off x="1826895" y="532765"/>
                          <a:ext cx="92075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6CD04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2" name="Rectangle 21"/>
                      <wps:cNvSpPr>
                        <a:spLocks noChangeArrowheads="1"/>
                      </wps:cNvSpPr>
                      <wps:spPr bwMode="auto">
                        <a:xfrm>
                          <a:off x="1916430" y="516890"/>
                          <a:ext cx="2159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5813C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3" name="Rectangle 22"/>
                      <wps:cNvSpPr>
                        <a:spLocks noChangeArrowheads="1"/>
                      </wps:cNvSpPr>
                      <wps:spPr bwMode="auto">
                        <a:xfrm>
                          <a:off x="1938655" y="532765"/>
                          <a:ext cx="1778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E3424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4" name="Rectangle 23"/>
                      <wps:cNvSpPr>
                        <a:spLocks noChangeArrowheads="1"/>
                      </wps:cNvSpPr>
                      <wps:spPr bwMode="auto">
                        <a:xfrm>
                          <a:off x="1955800" y="516890"/>
                          <a:ext cx="40259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FEE14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12.04.2006,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5" name="Rectangle 24"/>
                      <wps:cNvSpPr>
                        <a:spLocks noChangeArrowheads="1"/>
                      </wps:cNvSpPr>
                      <wps:spPr bwMode="auto">
                        <a:xfrm>
                          <a:off x="2378710" y="532765"/>
                          <a:ext cx="64135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23747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 N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6" name="Rectangle 25"/>
                      <wps:cNvSpPr>
                        <a:spLocks noChangeArrowheads="1"/>
                      </wps:cNvSpPr>
                      <wps:spPr bwMode="auto">
                        <a:xfrm>
                          <a:off x="2440305" y="516890"/>
                          <a:ext cx="14859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5A20A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.163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7" name="Rectangle 26"/>
                      <wps:cNvSpPr>
                        <a:spLocks noChangeArrowheads="1"/>
                      </wps:cNvSpPr>
                      <wps:spPr bwMode="auto">
                        <a:xfrm>
                          <a:off x="2597150" y="532765"/>
                          <a:ext cx="60325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7FD37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 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8" name="Rectangle 27"/>
                      <wps:cNvSpPr>
                        <a:spLocks noChangeArrowheads="1"/>
                      </wps:cNvSpPr>
                      <wps:spPr bwMode="auto">
                        <a:xfrm>
                          <a:off x="2672715" y="516890"/>
                          <a:ext cx="16129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780E8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D.M.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9" name="Rectangle 28"/>
                      <wps:cNvSpPr>
                        <a:spLocks noChangeArrowheads="1"/>
                      </wps:cNvSpPr>
                      <wps:spPr bwMode="auto">
                        <a:xfrm>
                          <a:off x="2840355" y="532765"/>
                          <a:ext cx="1778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73DE5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0" name="Rectangle 29"/>
                      <wps:cNvSpPr>
                        <a:spLocks noChangeArrowheads="1"/>
                      </wps:cNvSpPr>
                      <wps:spPr bwMode="auto">
                        <a:xfrm>
                          <a:off x="2856865" y="516890"/>
                          <a:ext cx="4254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3ADF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1" name="Rectangle 30"/>
                      <wps:cNvSpPr>
                        <a:spLocks noChangeArrowheads="1"/>
                      </wps:cNvSpPr>
                      <wps:spPr bwMode="auto">
                        <a:xfrm>
                          <a:off x="2901950" y="532765"/>
                          <a:ext cx="1778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C6C41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2" name="Rectangle 31"/>
                      <wps:cNvSpPr>
                        <a:spLocks noChangeArrowheads="1"/>
                      </wps:cNvSpPr>
                      <wps:spPr bwMode="auto">
                        <a:xfrm>
                          <a:off x="2919095" y="516890"/>
                          <a:ext cx="4699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E50ED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3" name="Rectangle 32"/>
                      <wps:cNvSpPr>
                        <a:spLocks noChangeArrowheads="1"/>
                      </wps:cNvSpPr>
                      <wps:spPr bwMode="auto">
                        <a:xfrm>
                          <a:off x="2967990" y="532765"/>
                          <a:ext cx="282575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B6A31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EBBRAIO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4" name="Rectangle 33"/>
                      <wps:cNvSpPr>
                        <a:spLocks noChangeArrowheads="1"/>
                      </wps:cNvSpPr>
                      <wps:spPr bwMode="auto">
                        <a:xfrm>
                          <a:off x="3260725" y="516890"/>
                          <a:ext cx="16954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21645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5" name="Rectangle 34"/>
                      <wps:cNvSpPr>
                        <a:spLocks noChangeArrowheads="1"/>
                      </wps:cNvSpPr>
                      <wps:spPr bwMode="auto">
                        <a:xfrm>
                          <a:off x="3439795" y="532765"/>
                          <a:ext cx="1778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B2047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6" name="Rectangle 35"/>
                      <wps:cNvSpPr>
                        <a:spLocks noChangeArrowheads="1"/>
                      </wps:cNvSpPr>
                      <wps:spPr bwMode="auto">
                        <a:xfrm>
                          <a:off x="1685290" y="608965"/>
                          <a:ext cx="19494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021EE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>MIUR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7" name="Rectangle 36"/>
                      <wps:cNvSpPr>
                        <a:spLocks noChangeArrowheads="1"/>
                      </wps:cNvSpPr>
                      <wps:spPr bwMode="auto">
                        <a:xfrm>
                          <a:off x="1888490" y="608965"/>
                          <a:ext cx="2159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05AC8" w14:textId="77777777" w:rsidR="002F7385" w:rsidRDefault="002F7385">
                            <w:r>
                              <w:rPr>
                                <w:rFonts w:ascii="Arial" w:hAnsi="Arial" w:cs="Arial"/>
                                <w:color w:val="2A54A8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8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5290" y="697865"/>
                          <a:ext cx="150431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Rectangle 38"/>
                      <wps:cNvSpPr>
                        <a:spLocks noChangeArrowheads="1"/>
                      </wps:cNvSpPr>
                      <wps:spPr bwMode="auto">
                        <a:xfrm>
                          <a:off x="3189605" y="1025525"/>
                          <a:ext cx="2286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234A7" w14:textId="77777777" w:rsidR="002F7385" w:rsidRDefault="002F7385"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0" name="Rectangle 39"/>
                      <wps:cNvSpPr>
                        <a:spLocks noChangeArrowheads="1"/>
                      </wps:cNvSpPr>
                      <wps:spPr bwMode="auto">
                        <a:xfrm>
                          <a:off x="54610" y="1107440"/>
                          <a:ext cx="2286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99FE2" w14:textId="77777777" w:rsidR="002F7385" w:rsidRDefault="002F7385"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32114859" name="Immagine 432114859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34" t="17733" r="18559" b="15590"/>
                        <a:stretch/>
                      </pic:blipFill>
                      <pic:spPr bwMode="auto">
                        <a:xfrm>
                          <a:off x="0" y="0"/>
                          <a:ext cx="1651208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D6571" id="Area di disegno 63" o:spid="_x0000_s1026" editas="canvas" style="position:absolute;left:0;text-align:left;margin-left:82.3pt;margin-top:-13.6pt;width:286.5pt;height:101pt;z-index:251663360" coordsize="36385,128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JsdEDVF/0M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v/1gACAAIBK//WAAIAAjhC&#10;SU0EJgAAAAAADgAAAAAAAAAAAAA/gAAAOEJJTQQNAAAAAAAEAAAAW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FiQAAAABSZ2h0bG9uZwAAB2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44QklNBAwAAAAAEAkAAAABAAAAoAAAAHgAAAHg&#10;AADhAAAAD+0AGAAB/9j/7QAMQWRvYmVfQ00AAv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">
              <v:shape id="_x0000_s1027" type="#_x0000_t75" style="position:absolute;width:36385;height:12827;visibility:visible;mso-wrap-style:square">
                <v:fill o:detectmouseclick="t"/>
                <v:path o:connecttype="none"/>
              </v:shape>
              <v:rect id="Rectangle 4" o:spid="_x0000_s1028" style="position:absolute;left:76;top:12;width:22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<v:textbox style="mso-fit-shape-to-text:t" inset="0,0,0,0">
                  <w:txbxContent>
                    <w:p w14:paraId="31180791" w14:textId="77777777" w:rsidR="002F7385" w:rsidRDefault="002F7385"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5" o:spid="_x0000_s1029" style="position:absolute;left:16852;top:31;width:216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<v:textbox style="mso-fit-shape-to-text:t" inset="0,0,0,0">
                  <w:txbxContent>
                    <w:p w14:paraId="18EAC810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30" style="position:absolute;left:16852;top:952;width:216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<v:textbox style="mso-fit-shape-to-text:t" inset="0,0,0,0">
                  <w:txbxContent>
                    <w:p w14:paraId="4F738C94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7" o:spid="_x0000_s1031" style="position:absolute;left:16852;top:1879;width:216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<v:textbox style="mso-fit-shape-to-text:t" inset="0,0,0,0">
                  <w:txbxContent>
                    <w:p w14:paraId="4D6720B5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2" style="position:absolute;left:16852;top:2806;width:216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<v:textbox style="mso-fit-shape-to-text:t" inset="0,0,0,0">
                  <w:txbxContent>
                    <w:p w14:paraId="32287785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3" style="position:absolute;left:16852;top:3702;width:146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<v:textbox style="mso-fit-shape-to-text:t" inset="0,0,0,0">
                  <w:txbxContent>
                    <w:p w14:paraId="5ADF2EA5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4" style="position:absolute;left:16852;top:4248;width:597;height: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<v:textbox style="mso-fit-shape-to-text:t" inset="0,0,0,0">
                  <w:txbxContent>
                    <w:p w14:paraId="0026FD8B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  <v:rect id="Rectangle 11" o:spid="_x0000_s1035" style="position:absolute;left:17468;top:4406;width:4274;height: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<v:textbox style="mso-fit-shape-to-text:t" inset="0,0,0,0">
                  <w:txbxContent>
                    <w:p w14:paraId="18B08A93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RGANISMO DI </w:t>
                      </w:r>
                    </w:p>
                  </w:txbxContent>
                </v:textbox>
              </v:rect>
              <v:rect id="Rectangle 12" o:spid="_x0000_s1036" style="position:absolute;left:21818;top:4248;width:553;height: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<v:textbox style="mso-fit-shape-to-text:t" inset="0,0,0,0">
                  <w:txbxContent>
                    <w:p w14:paraId="50BD892E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D</w:t>
                      </w:r>
                    </w:p>
                  </w:txbxContent>
                </v:textbox>
              </v:rect>
              <v:rect id="Rectangle 13" o:spid="_x0000_s1037" style="position:absolute;left:22402;top:4406;width:2083;height: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<v:textbox style="mso-fit-shape-to-text:t" inset="0,0,0,0">
                  <w:txbxContent>
                    <w:p w14:paraId="6AE77957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IRITTO </w:t>
                      </w:r>
                    </w:p>
                  </w:txbxContent>
                </v:textbox>
              </v:rect>
              <v:rect id="Rectangle 14" o:spid="_x0000_s1038" style="position:absolute;left:24599;top:4248;width:515;height: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<v:textbox style="mso-fit-shape-to-text:t" inset="0,0,0,0">
                  <w:txbxContent>
                    <w:p w14:paraId="67A90F62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P</w:t>
                      </w:r>
                    </w:p>
                  </w:txbxContent>
                </v:textbox>
              </v:rect>
              <v:rect id="Rectangle 15" o:spid="_x0000_s1039" style="position:absolute;left:25133;top:4406;width:2794;height: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<v:textbox style="mso-fit-shape-to-text:t" inset="0,0,0,0">
                  <w:txbxContent>
                    <w:p w14:paraId="6FA32874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UBBLICO </w:t>
                      </w:r>
                    </w:p>
                  </w:txbxContent>
                </v:textbox>
              </v:rect>
              <v:rect id="Rectangle 16" o:spid="_x0000_s1040" style="position:absolute;left:28041;top:4248;width:216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<v:textbox style="mso-fit-shape-to-text:t" inset="0,0,0,0">
                  <w:txbxContent>
                    <w:p w14:paraId="681EC8A5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7" o:spid="_x0000_s1041" style="position:absolute;left:16852;top:5168;width:769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<v:textbox style="mso-fit-shape-to-text:t" inset="0,0,0,0">
                  <w:txbxContent>
                    <w:p w14:paraId="43051950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D.</w:t>
                      </w:r>
                    </w:p>
                  </w:txbxContent>
                </v:textbox>
              </v:rect>
              <v:rect id="Rectangle 18" o:spid="_x0000_s1042" style="position:absolute;left:17653;top:5327;width:17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<v:textbox style="mso-fit-shape-to-text:t" inset="0,0,0,0">
                  <w:txbxContent>
                    <w:p w14:paraId="2B5DC8BD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9" o:spid="_x0000_s1043" style="position:absolute;left:17824;top:5168;width:425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<v:textbox style="mso-fit-shape-to-text:t" inset="0,0,0,0">
                  <w:txbxContent>
                    <w:p w14:paraId="15BC11A0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L</w:t>
                      </w:r>
                    </w:p>
                  </w:txbxContent>
                </v:textbox>
              </v:rect>
              <v:rect id="Rectangle 20" o:spid="_x0000_s1044" style="position:absolute;left:18268;top:5327;width:921;height: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<v:textbox style="mso-fit-shape-to-text:t" inset="0,0,0,0">
                  <w:txbxContent>
                    <w:p w14:paraId="0246CD04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>GS</w:t>
                      </w:r>
                    </w:p>
                  </w:txbxContent>
                </v:textbox>
              </v:rect>
              <v:rect id="Rectangle 21" o:spid="_x0000_s1045" style="position:absolute;left:19164;top:5168;width:216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<v:textbox style="mso-fit-shape-to-text:t" inset="0,0,0,0">
                  <w:txbxContent>
                    <w:p w14:paraId="6B45813C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rect id="Rectangle 22" o:spid="_x0000_s1046" style="position:absolute;left:19386;top:5327;width:1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<v:textbox style="mso-fit-shape-to-text:t" inset="0,0,0,0">
                  <w:txbxContent>
                    <w:p w14:paraId="7CDE3424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7" style="position:absolute;left:19558;top:5168;width:4025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<v:textbox style="mso-fit-shape-to-text:t" inset="0,0,0,0">
                  <w:txbxContent>
                    <w:p w14:paraId="103FEE14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12.04.2006,</w:t>
                      </w:r>
                    </w:p>
                  </w:txbxContent>
                </v:textbox>
              </v:rect>
              <v:rect id="Rectangle 24" o:spid="_x0000_s1048" style="position:absolute;left:23787;top:5327;width:641;height: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<v:textbox style="mso-fit-shape-to-text:t" inset="0,0,0,0">
                  <w:txbxContent>
                    <w:p w14:paraId="4D923747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 N</w:t>
                      </w:r>
                    </w:p>
                  </w:txbxContent>
                </v:textbox>
              </v:rect>
              <v:rect id="Rectangle 25" o:spid="_x0000_s1049" style="position:absolute;left:24403;top:5168;width:1485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<v:textbox style="mso-fit-shape-to-text:t" inset="0,0,0,0">
                  <w:txbxContent>
                    <w:p w14:paraId="53E5A20A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.163</w:t>
                      </w:r>
                    </w:p>
                  </w:txbxContent>
                </v:textbox>
              </v:rect>
              <v:rect id="Rectangle 26" o:spid="_x0000_s1050" style="position:absolute;left:25971;top:5327;width:603;height: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<v:textbox style="mso-fit-shape-to-text:t" inset="0,0,0,0">
                  <w:txbxContent>
                    <w:p w14:paraId="5637FD37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 E </w:t>
                      </w:r>
                    </w:p>
                  </w:txbxContent>
                </v:textbox>
              </v:rect>
              <v:rect id="Rectangle 27" o:spid="_x0000_s1051" style="position:absolute;left:26727;top:5168;width:1613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<v:textbox style="mso-fit-shape-to-text:t" inset="0,0,0,0">
                  <w:txbxContent>
                    <w:p w14:paraId="5EC780E8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D.M.</w:t>
                      </w:r>
                    </w:p>
                  </w:txbxContent>
                </v:textbox>
              </v:rect>
              <v:rect id="Rectangle 28" o:spid="_x0000_s1052" style="position:absolute;left:28403;top:5327;width:1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<v:textbox style="mso-fit-shape-to-text:t" inset="0,0,0,0">
                  <w:txbxContent>
                    <w:p w14:paraId="43A73DE5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3" style="position:absolute;left:28568;top:5168;width:426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<v:textbox style="mso-fit-shape-to-text:t" inset="0,0,0,0">
                  <w:txbxContent>
                    <w:p w14:paraId="161B3ADF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  <v:rect id="Rectangle 30" o:spid="_x0000_s1054" style="position:absolute;left:29019;top:5327;width:1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<v:textbox style="mso-fit-shape-to-text:t" inset="0,0,0,0">
                  <w:txbxContent>
                    <w:p w14:paraId="11FC6C41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31" o:spid="_x0000_s1055" style="position:absolute;left:29190;top:5168;width:470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<v:textbox style="mso-fit-shape-to-text:t" inset="0,0,0,0">
                  <w:txbxContent>
                    <w:p w14:paraId="59BE50ED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F</w:t>
                      </w:r>
                    </w:p>
                  </w:txbxContent>
                </v:textbox>
              </v:rect>
              <v:rect id="Rectangle 32" o:spid="_x0000_s1056" style="position:absolute;left:29679;top:5327;width:2826;height: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<v:textbox style="mso-fit-shape-to-text:t" inset="0,0,0,0">
                  <w:txbxContent>
                    <w:p w14:paraId="531B6A31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EBBRAIO </w:t>
                      </w:r>
                    </w:p>
                  </w:txbxContent>
                </v:textbox>
              </v:rect>
              <v:rect id="Rectangle 33" o:spid="_x0000_s1057" style="position:absolute;left:32607;top:5168;width:1695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<v:textbox style="mso-fit-shape-to-text:t" inset="0,0,0,0">
                  <w:txbxContent>
                    <w:p w14:paraId="06721645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2013</w:t>
                      </w:r>
                    </w:p>
                  </w:txbxContent>
                </v:textbox>
              </v:rect>
              <v:rect id="Rectangle 34" o:spid="_x0000_s1058" style="position:absolute;left:34397;top:5327;width:1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<v:textbox style="mso-fit-shape-to-text:t" inset="0,0,0,0">
                  <w:txbxContent>
                    <w:p w14:paraId="103B2047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35" o:spid="_x0000_s1059" style="position:absolute;left:16852;top:6089;width:1950;height: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<v:textbox style="mso-fit-shape-to-text:t" inset="0,0,0,0">
                  <w:txbxContent>
                    <w:p w14:paraId="2EB021EE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>MIUR</w:t>
                      </w:r>
                    </w:p>
                  </w:txbxContent>
                </v:textbox>
              </v:rect>
              <v:rect id="Rectangle 36" o:spid="_x0000_s1060" style="position:absolute;left:18884;top:6089;width:216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<v:textbox style="mso-fit-shape-to-text:t" inset="0,0,0,0">
                  <w:txbxContent>
                    <w:p w14:paraId="7C005AC8" w14:textId="77777777" w:rsidR="002F7385" w:rsidRDefault="002F7385">
                      <w:r>
                        <w:rPr>
                          <w:rFonts w:ascii="Arial" w:hAnsi="Arial" w:cs="Arial"/>
                          <w:color w:val="2A54A8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7" o:spid="_x0000_s1061" type="#_x0000_t75" style="position:absolute;left:16852;top:6978;width:15044;height:4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">
                <v:imagedata r:id="rId6" o:title=""/>
              </v:shape>
              <v:rect id="Rectangle 38" o:spid="_x0000_s1062" style="position:absolute;left:31896;top:10255;width:22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<v:textbox style="mso-fit-shape-to-text:t" inset="0,0,0,0">
                  <w:txbxContent>
                    <w:p w14:paraId="215234A7" w14:textId="77777777" w:rsidR="002F7385" w:rsidRDefault="002F7385"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39" o:spid="_x0000_s1063" style="position:absolute;left:546;top:11074;width:22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<v:textbox style="mso-fit-shape-to-text:t" inset="0,0,0,0">
                  <w:txbxContent>
                    <w:p w14:paraId="37999FE2" w14:textId="77777777" w:rsidR="002F7385" w:rsidRDefault="002F7385"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Immagine 432114859" o:spid="_x0000_s1064" type="#_x0000_t75" style="position:absolute;width:16512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">
                <v:imagedata r:id="rId7" o:title="" croptop="11621f" cropbottom="10217f" cropleft="11163f" cropright="12163f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106" w:type="dxa"/>
      <w:tblLook w:val="01E0" w:firstRow="1" w:lastRow="1" w:firstColumn="1" w:lastColumn="1" w:noHBand="0" w:noVBand="0"/>
    </w:tblPr>
    <w:tblGrid>
      <w:gridCol w:w="3780"/>
      <w:gridCol w:w="4265"/>
    </w:tblGrid>
    <w:tr w:rsidR="003C297D" w14:paraId="400C78D0" w14:textId="77777777" w:rsidTr="0049035F">
      <w:tc>
        <w:tcPr>
          <w:tcW w:w="3780" w:type="dxa"/>
        </w:tcPr>
        <w:p w14:paraId="5428859A" w14:textId="255F4BDD" w:rsidR="003C297D" w:rsidRPr="007B2DB6" w:rsidRDefault="00203E6A" w:rsidP="0049035F">
          <w:pPr>
            <w:pStyle w:val="Intestazione"/>
            <w:tabs>
              <w:tab w:val="clear" w:pos="4819"/>
              <w:tab w:val="clear" w:pos="9638"/>
            </w:tabs>
            <w:rPr>
              <w:szCs w:val="24"/>
            </w:rPr>
          </w:pPr>
          <w:r>
            <w:rPr>
              <w:noProof/>
            </w:rPr>
            <w:drawing>
              <wp:inline distT="0" distB="0" distL="0" distR="0" wp14:anchorId="34272E6C" wp14:editId="5F94EC64">
                <wp:extent cx="1952625" cy="1516917"/>
                <wp:effectExtent l="0" t="0" r="0" b="7620"/>
                <wp:docPr id="90704660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34" t="17733" r="18559" b="15590"/>
                        <a:stretch/>
                      </pic:blipFill>
                      <pic:spPr bwMode="auto">
                        <a:xfrm>
                          <a:off x="0" y="0"/>
                          <a:ext cx="1968251" cy="1529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5" w:type="dxa"/>
        </w:tcPr>
        <w:p w14:paraId="319A544A" w14:textId="77777777" w:rsidR="003C297D" w:rsidRPr="00625356" w:rsidRDefault="003C297D" w:rsidP="0049035F">
          <w:pPr>
            <w:pStyle w:val="Intestazione"/>
            <w:tabs>
              <w:tab w:val="clear" w:pos="4819"/>
              <w:tab w:val="clear" w:pos="9638"/>
            </w:tabs>
            <w:rPr>
              <w:rFonts w:ascii="Arial" w:hAnsi="Arial" w:cs="Arial"/>
              <w:smallCaps/>
              <w:color w:val="2A54A8"/>
              <w:sz w:val="18"/>
              <w:szCs w:val="18"/>
            </w:rPr>
          </w:pPr>
        </w:p>
        <w:p w14:paraId="08A07194" w14:textId="77777777" w:rsidR="003C297D" w:rsidRPr="00625356" w:rsidRDefault="003C297D" w:rsidP="0049035F">
          <w:pPr>
            <w:pStyle w:val="Intestazione"/>
            <w:tabs>
              <w:tab w:val="clear" w:pos="4819"/>
              <w:tab w:val="clear" w:pos="9638"/>
            </w:tabs>
            <w:rPr>
              <w:rFonts w:ascii="Arial" w:hAnsi="Arial" w:cs="Arial"/>
              <w:smallCaps/>
              <w:color w:val="2A54A8"/>
              <w:sz w:val="18"/>
              <w:szCs w:val="18"/>
            </w:rPr>
          </w:pPr>
        </w:p>
        <w:p w14:paraId="0E31F450" w14:textId="77777777" w:rsidR="003C297D" w:rsidRPr="00625356" w:rsidRDefault="003C297D" w:rsidP="0049035F">
          <w:pPr>
            <w:pStyle w:val="Intestazione"/>
            <w:tabs>
              <w:tab w:val="clear" w:pos="4819"/>
              <w:tab w:val="clear" w:pos="9638"/>
            </w:tabs>
            <w:rPr>
              <w:rFonts w:ascii="Arial" w:hAnsi="Arial" w:cs="Arial"/>
              <w:smallCaps/>
              <w:color w:val="2A54A8"/>
              <w:sz w:val="18"/>
              <w:szCs w:val="18"/>
            </w:rPr>
          </w:pPr>
        </w:p>
        <w:p w14:paraId="2D7667B9" w14:textId="77777777" w:rsidR="003C297D" w:rsidRPr="00625356" w:rsidRDefault="003C297D" w:rsidP="0049035F">
          <w:pPr>
            <w:pStyle w:val="Intestazione"/>
            <w:tabs>
              <w:tab w:val="clear" w:pos="4819"/>
              <w:tab w:val="clear" w:pos="9638"/>
            </w:tabs>
            <w:rPr>
              <w:rFonts w:ascii="Arial" w:hAnsi="Arial" w:cs="Arial"/>
              <w:smallCaps/>
              <w:color w:val="2A54A8"/>
              <w:sz w:val="18"/>
              <w:szCs w:val="18"/>
            </w:rPr>
          </w:pPr>
        </w:p>
        <w:p w14:paraId="3275E2B3" w14:textId="77777777" w:rsidR="003C297D" w:rsidRPr="00625356" w:rsidRDefault="003C297D" w:rsidP="0049035F">
          <w:pPr>
            <w:pStyle w:val="Intestazione"/>
            <w:tabs>
              <w:tab w:val="clear" w:pos="4819"/>
              <w:tab w:val="clear" w:pos="9638"/>
            </w:tabs>
            <w:rPr>
              <w:rFonts w:ascii="Arial" w:hAnsi="Arial" w:cs="Arial"/>
              <w:smallCaps/>
              <w:color w:val="2A54A8"/>
              <w:sz w:val="10"/>
              <w:szCs w:val="10"/>
            </w:rPr>
          </w:pPr>
        </w:p>
        <w:p w14:paraId="6F86B33C" w14:textId="77777777" w:rsidR="003C297D" w:rsidRPr="00625356" w:rsidRDefault="003C297D" w:rsidP="0049035F">
          <w:pPr>
            <w:pStyle w:val="Intestazione"/>
            <w:tabs>
              <w:tab w:val="clear" w:pos="4819"/>
              <w:tab w:val="clear" w:pos="9638"/>
            </w:tabs>
            <w:rPr>
              <w:rFonts w:ascii="Arial" w:hAnsi="Arial" w:cs="Arial"/>
              <w:smallCaps/>
              <w:color w:val="2A54A8"/>
              <w:sz w:val="18"/>
              <w:szCs w:val="18"/>
            </w:rPr>
          </w:pPr>
          <w:r w:rsidRPr="00625356">
            <w:rPr>
              <w:rFonts w:ascii="Arial" w:hAnsi="Arial" w:cs="Arial"/>
              <w:smallCaps/>
              <w:color w:val="2A54A8"/>
              <w:sz w:val="18"/>
              <w:szCs w:val="18"/>
            </w:rPr>
            <w:t xml:space="preserve">Organismo di Diritto Pubblico </w:t>
          </w:r>
        </w:p>
        <w:p w14:paraId="1D96E635" w14:textId="77777777" w:rsidR="003C297D" w:rsidRPr="00625356" w:rsidRDefault="003C297D" w:rsidP="0049035F">
          <w:pPr>
            <w:pStyle w:val="Intestazione"/>
            <w:tabs>
              <w:tab w:val="clear" w:pos="4819"/>
              <w:tab w:val="clear" w:pos="9638"/>
            </w:tabs>
            <w:rPr>
              <w:rFonts w:ascii="Arial" w:hAnsi="Arial" w:cs="Arial"/>
              <w:smallCaps/>
              <w:color w:val="2A54A8"/>
              <w:sz w:val="18"/>
              <w:szCs w:val="18"/>
            </w:rPr>
          </w:pPr>
          <w:r w:rsidRPr="00625356">
            <w:rPr>
              <w:rFonts w:ascii="Arial" w:hAnsi="Arial" w:cs="Arial"/>
              <w:smallCaps/>
              <w:color w:val="2A54A8"/>
              <w:sz w:val="18"/>
              <w:szCs w:val="18"/>
            </w:rPr>
            <w:t>D. Lgs. 12.04.2006, n.163 e D.M. 7 Febbraio 2013 MIUR</w:t>
          </w:r>
        </w:p>
        <w:p w14:paraId="410A37D3" w14:textId="77777777" w:rsidR="003C297D" w:rsidRPr="007B2DB6" w:rsidRDefault="00F21D75" w:rsidP="00DA4D51">
          <w:pPr>
            <w:pStyle w:val="Intestazione"/>
            <w:tabs>
              <w:tab w:val="clear" w:pos="4819"/>
              <w:tab w:val="clear" w:pos="9638"/>
            </w:tabs>
            <w:rPr>
              <w:szCs w:val="24"/>
            </w:rPr>
          </w:pPr>
          <w:r>
            <w:rPr>
              <w:rFonts w:ascii="Calibri" w:hAnsi="Calibri" w:cs="Arial"/>
              <w:noProof/>
              <w:color w:val="003366"/>
              <w:sz w:val="22"/>
              <w:szCs w:val="22"/>
            </w:rPr>
            <w:drawing>
              <wp:anchor distT="0" distB="0" distL="114300" distR="114300" simplePos="0" relativeHeight="251668480" behindDoc="0" locked="0" layoutInCell="1" allowOverlap="1" wp14:anchorId="290AC460" wp14:editId="1D1C4D47">
                <wp:simplePos x="0" y="0"/>
                <wp:positionH relativeFrom="column">
                  <wp:posOffset>1450340</wp:posOffset>
                </wp:positionH>
                <wp:positionV relativeFrom="paragraph">
                  <wp:posOffset>96203</wp:posOffset>
                </wp:positionV>
                <wp:extent cx="342900" cy="418465"/>
                <wp:effectExtent l="0" t="0" r="0" b="635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90954">
            <w:rPr>
              <w:noProof/>
            </w:rPr>
            <w:object w:dxaOrig="1440" w:dyaOrig="1440" w14:anchorId="61CD4B5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-2.05pt;margin-top:13.4pt;width:117.4pt;height:25.85pt;z-index:251666432;mso-position-horizontal-relative:text;mso-position-vertical-relative:text">
                <v:imagedata r:id="rId3" o:title=""/>
              </v:shape>
              <o:OLEObject Type="Embed" ProgID="PBrush" ShapeID="_x0000_s2049" DrawAspect="Content" ObjectID="_1745745364" r:id="rId4"/>
            </w:object>
          </w:r>
        </w:p>
      </w:tc>
    </w:tr>
  </w:tbl>
  <w:p w14:paraId="53AA2B75" w14:textId="77777777" w:rsidR="00F21D75" w:rsidRDefault="00F21D75" w:rsidP="00885105">
    <w:pPr>
      <w:pStyle w:val="Intestazione"/>
      <w:rPr>
        <w:rFonts w:ascii="Arial Narrow" w:hAnsi="Arial Narrow" w:cs="Arial"/>
        <w:color w:val="003366"/>
        <w:sz w:val="18"/>
        <w:szCs w:val="18"/>
      </w:rPr>
    </w:pPr>
  </w:p>
  <w:p w14:paraId="425205C4" w14:textId="77777777" w:rsidR="00F21D75" w:rsidRPr="00CC667E" w:rsidRDefault="00F21D75" w:rsidP="00885105">
    <w:pPr>
      <w:pStyle w:val="Intestazione"/>
      <w:rPr>
        <w:rFonts w:ascii="Arial Narrow" w:hAnsi="Arial Narrow" w:cs="Arial"/>
        <w:color w:val="00336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34CD7"/>
    <w:multiLevelType w:val="hybridMultilevel"/>
    <w:tmpl w:val="54280BB2"/>
    <w:lvl w:ilvl="0" w:tplc="14D6C3C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336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646CD4"/>
    <w:multiLevelType w:val="hybridMultilevel"/>
    <w:tmpl w:val="99B41C04"/>
    <w:lvl w:ilvl="0" w:tplc="A1920F9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003366"/>
      </w:rPr>
    </w:lvl>
    <w:lvl w:ilvl="1" w:tplc="0F1ADD30">
      <w:start w:val="1"/>
      <w:numFmt w:val="lowerLetter"/>
      <w:lvlText w:val="%2) "/>
      <w:lvlJc w:val="left"/>
      <w:pPr>
        <w:tabs>
          <w:tab w:val="num" w:pos="1440"/>
        </w:tabs>
        <w:ind w:left="1440" w:hanging="360"/>
      </w:pPr>
      <w:rPr>
        <w:rFonts w:hint="default"/>
        <w:color w:val="003366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796AC5"/>
    <w:multiLevelType w:val="hybridMultilevel"/>
    <w:tmpl w:val="7702E9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F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6E8A2C4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46D09A">
      <w:start w:val="3"/>
      <w:numFmt w:val="bullet"/>
      <w:lvlText w:val="-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DC182A"/>
    <w:multiLevelType w:val="multilevel"/>
    <w:tmpl w:val="81D2FCCE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0B817AB"/>
    <w:multiLevelType w:val="multilevel"/>
    <w:tmpl w:val="81D2FCCE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9615D51"/>
    <w:multiLevelType w:val="multilevel"/>
    <w:tmpl w:val="D4BE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024A94"/>
    <w:multiLevelType w:val="hybridMultilevel"/>
    <w:tmpl w:val="C2A4A0E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8023EA"/>
    <w:multiLevelType w:val="multilevel"/>
    <w:tmpl w:val="17800214"/>
    <w:lvl w:ilvl="0">
      <w:start w:val="1"/>
      <w:numFmt w:val="decimal"/>
      <w:lvlText w:val="Art. 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3366"/>
        <w:sz w:val="21"/>
        <w:u w:val="none" w:color="FF99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2CA314C2"/>
    <w:multiLevelType w:val="hybridMultilevel"/>
    <w:tmpl w:val="3FC4BF8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623254"/>
    <w:multiLevelType w:val="hybridMultilevel"/>
    <w:tmpl w:val="A7366C38"/>
    <w:lvl w:ilvl="0" w:tplc="A3A43792">
      <w:start w:val="1"/>
      <w:numFmt w:val="upperLetter"/>
      <w:lvlText w:val="%1]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77602A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990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E564CD4"/>
    <w:multiLevelType w:val="multilevel"/>
    <w:tmpl w:val="EDAC76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 "/>
      <w:lvlJc w:val="left"/>
      <w:pPr>
        <w:tabs>
          <w:tab w:val="num" w:pos="732"/>
        </w:tabs>
        <w:ind w:left="732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1" w15:restartNumberingAfterBreak="0">
    <w:nsid w:val="33C30504"/>
    <w:multiLevelType w:val="hybridMultilevel"/>
    <w:tmpl w:val="4D0AD49E"/>
    <w:lvl w:ilvl="0" w:tplc="C71E60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2" w15:restartNumberingAfterBreak="0">
    <w:nsid w:val="37C40692"/>
    <w:multiLevelType w:val="hybridMultilevel"/>
    <w:tmpl w:val="1616A7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AF5449"/>
    <w:multiLevelType w:val="hybridMultilevel"/>
    <w:tmpl w:val="723CCB04"/>
    <w:lvl w:ilvl="0" w:tplc="C71E60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4" w15:restartNumberingAfterBreak="0">
    <w:nsid w:val="3F851A35"/>
    <w:multiLevelType w:val="hybridMultilevel"/>
    <w:tmpl w:val="2236D4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8B198C"/>
    <w:multiLevelType w:val="multilevel"/>
    <w:tmpl w:val="84E6D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704CE5"/>
    <w:multiLevelType w:val="hybridMultilevel"/>
    <w:tmpl w:val="1C36A99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A01BE"/>
    <w:multiLevelType w:val="multilevel"/>
    <w:tmpl w:val="4D0AD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8" w15:restartNumberingAfterBreak="0">
    <w:nsid w:val="46585E9D"/>
    <w:multiLevelType w:val="multilevel"/>
    <w:tmpl w:val="17800214"/>
    <w:lvl w:ilvl="0">
      <w:start w:val="1"/>
      <w:numFmt w:val="decimal"/>
      <w:lvlText w:val="Art. 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3366"/>
        <w:sz w:val="21"/>
        <w:u w:val="none" w:color="FF99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4A404DA4"/>
    <w:multiLevelType w:val="hybridMultilevel"/>
    <w:tmpl w:val="BA922A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9038AD"/>
    <w:multiLevelType w:val="hybridMultilevel"/>
    <w:tmpl w:val="C95A0610"/>
    <w:lvl w:ilvl="0" w:tplc="49C68352">
      <w:start w:val="1"/>
      <w:numFmt w:val="lowerLetter"/>
      <w:lvlText w:val="%1)"/>
      <w:lvlJc w:val="left"/>
      <w:pPr>
        <w:tabs>
          <w:tab w:val="num" w:pos="57"/>
        </w:tabs>
        <w:ind w:left="284" w:hanging="227"/>
      </w:pPr>
      <w:rPr>
        <w:rFonts w:hint="default"/>
        <w:color w:val="auto"/>
        <w:sz w:val="20"/>
      </w:rPr>
    </w:lvl>
    <w:lvl w:ilvl="1" w:tplc="E84893D6">
      <w:start w:val="1"/>
      <w:numFmt w:val="decimal"/>
      <w:lvlText w:val="Art. %2"/>
      <w:lvlJc w:val="left"/>
      <w:pPr>
        <w:tabs>
          <w:tab w:val="num" w:pos="567"/>
        </w:tabs>
        <w:ind w:left="0" w:firstLine="0"/>
      </w:pPr>
      <w:rPr>
        <w:rFonts w:hint="default"/>
        <w:b/>
        <w:i w:val="0"/>
        <w:color w:val="auto"/>
        <w:sz w:val="20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DB609A"/>
    <w:multiLevelType w:val="hybridMultilevel"/>
    <w:tmpl w:val="7CA66F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FB2615"/>
    <w:multiLevelType w:val="hybridMultilevel"/>
    <w:tmpl w:val="E2AC6E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965044"/>
    <w:multiLevelType w:val="multilevel"/>
    <w:tmpl w:val="81D2FCCE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8E04BB3"/>
    <w:multiLevelType w:val="hybridMultilevel"/>
    <w:tmpl w:val="CDF49D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F477D2"/>
    <w:multiLevelType w:val="hybridMultilevel"/>
    <w:tmpl w:val="FCAAD396"/>
    <w:lvl w:ilvl="0" w:tplc="C71E60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6" w15:restartNumberingAfterBreak="0">
    <w:nsid w:val="5CCB230B"/>
    <w:multiLevelType w:val="hybridMultilevel"/>
    <w:tmpl w:val="2EC6A8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304E8E"/>
    <w:multiLevelType w:val="hybridMultilevel"/>
    <w:tmpl w:val="BC3239B2"/>
    <w:lvl w:ilvl="0" w:tplc="DECA8D9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14D6C3CA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  <w:b/>
        <w:color w:val="003366"/>
      </w:rPr>
    </w:lvl>
    <w:lvl w:ilvl="2" w:tplc="B2B8AED6">
      <w:start w:val="14"/>
      <w:numFmt w:val="bullet"/>
      <w:lvlText w:val="-"/>
      <w:lvlJc w:val="left"/>
      <w:pPr>
        <w:tabs>
          <w:tab w:val="num" w:pos="1875"/>
        </w:tabs>
        <w:ind w:left="1875" w:hanging="435"/>
      </w:pPr>
      <w:rPr>
        <w:rFonts w:ascii="Times New Roman" w:eastAsia="Times New Roman" w:hAnsi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243208"/>
    <w:multiLevelType w:val="hybridMultilevel"/>
    <w:tmpl w:val="26AE61EA"/>
    <w:lvl w:ilvl="0" w:tplc="292016B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003366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AC1D8B"/>
    <w:multiLevelType w:val="hybridMultilevel"/>
    <w:tmpl w:val="487AFC14"/>
    <w:lvl w:ilvl="0" w:tplc="F3D49C68">
      <w:start w:val="1"/>
      <w:numFmt w:val="bullet"/>
      <w:lvlText w:val=""/>
      <w:lvlJc w:val="left"/>
      <w:pPr>
        <w:tabs>
          <w:tab w:val="num" w:pos="-321"/>
        </w:tabs>
        <w:ind w:left="399" w:hanging="360"/>
      </w:pPr>
      <w:rPr>
        <w:rFonts w:ascii="Wingdings" w:hAnsi="Wingdings" w:hint="default"/>
        <w:color w:val="FF6600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79"/>
        </w:tabs>
        <w:ind w:left="147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99"/>
        </w:tabs>
        <w:ind w:left="219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19"/>
        </w:tabs>
        <w:ind w:left="291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39"/>
        </w:tabs>
        <w:ind w:left="363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59"/>
        </w:tabs>
        <w:ind w:left="435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79"/>
        </w:tabs>
        <w:ind w:left="507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99"/>
        </w:tabs>
        <w:ind w:left="579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19"/>
        </w:tabs>
        <w:ind w:left="6519" w:hanging="360"/>
      </w:pPr>
      <w:rPr>
        <w:rFonts w:ascii="Wingdings" w:hAnsi="Wingdings" w:hint="default"/>
      </w:rPr>
    </w:lvl>
  </w:abstractNum>
  <w:abstractNum w:abstractNumId="30" w15:restartNumberingAfterBreak="0">
    <w:nsid w:val="6AE52EEE"/>
    <w:multiLevelType w:val="hybridMultilevel"/>
    <w:tmpl w:val="428435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E33762"/>
    <w:multiLevelType w:val="hybridMultilevel"/>
    <w:tmpl w:val="C5FE41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2F907E7"/>
    <w:multiLevelType w:val="multilevel"/>
    <w:tmpl w:val="EDAC76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 "/>
      <w:lvlJc w:val="left"/>
      <w:pPr>
        <w:tabs>
          <w:tab w:val="num" w:pos="732"/>
        </w:tabs>
        <w:ind w:left="732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33" w15:restartNumberingAfterBreak="0">
    <w:nsid w:val="781101EF"/>
    <w:multiLevelType w:val="hybridMultilevel"/>
    <w:tmpl w:val="EDAC763E"/>
    <w:lvl w:ilvl="0" w:tplc="C71E60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F1ADD30">
      <w:start w:val="1"/>
      <w:numFmt w:val="lowerLetter"/>
      <w:lvlText w:val="%2) "/>
      <w:lvlJc w:val="left"/>
      <w:pPr>
        <w:tabs>
          <w:tab w:val="num" w:pos="732"/>
        </w:tabs>
        <w:ind w:left="732" w:hanging="360"/>
      </w:pPr>
      <w:rPr>
        <w:rFonts w:hint="default"/>
        <w:sz w:val="2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34" w15:restartNumberingAfterBreak="0">
    <w:nsid w:val="7F256FFD"/>
    <w:multiLevelType w:val="multilevel"/>
    <w:tmpl w:val="81D2FCCE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5"/>
  </w:num>
  <w:num w:numId="12">
    <w:abstractNumId w:val="15"/>
  </w:num>
  <w:num w:numId="13">
    <w:abstractNumId w:val="20"/>
  </w:num>
  <w:num w:numId="14">
    <w:abstractNumId w:val="14"/>
  </w:num>
  <w:num w:numId="15">
    <w:abstractNumId w:val="2"/>
  </w:num>
  <w:num w:numId="16">
    <w:abstractNumId w:val="16"/>
  </w:num>
  <w:num w:numId="17">
    <w:abstractNumId w:val="1"/>
  </w:num>
  <w:num w:numId="18">
    <w:abstractNumId w:val="29"/>
  </w:num>
  <w:num w:numId="19">
    <w:abstractNumId w:val="11"/>
  </w:num>
  <w:num w:numId="20">
    <w:abstractNumId w:val="12"/>
  </w:num>
  <w:num w:numId="21">
    <w:abstractNumId w:val="17"/>
  </w:num>
  <w:num w:numId="22">
    <w:abstractNumId w:val="33"/>
  </w:num>
  <w:num w:numId="23">
    <w:abstractNumId w:val="32"/>
  </w:num>
  <w:num w:numId="24">
    <w:abstractNumId w:val="25"/>
  </w:num>
  <w:num w:numId="25">
    <w:abstractNumId w:val="7"/>
  </w:num>
  <w:num w:numId="26">
    <w:abstractNumId w:val="3"/>
  </w:num>
  <w:num w:numId="27">
    <w:abstractNumId w:val="10"/>
  </w:num>
  <w:num w:numId="28">
    <w:abstractNumId w:val="13"/>
  </w:num>
  <w:num w:numId="29">
    <w:abstractNumId w:val="23"/>
  </w:num>
  <w:num w:numId="30">
    <w:abstractNumId w:val="4"/>
  </w:num>
  <w:num w:numId="31">
    <w:abstractNumId w:val="18"/>
  </w:num>
  <w:num w:numId="32">
    <w:abstractNumId w:val="34"/>
  </w:num>
  <w:num w:numId="33">
    <w:abstractNumId w:val="19"/>
  </w:num>
  <w:num w:numId="34">
    <w:abstractNumId w:val="9"/>
  </w:num>
  <w:num w:numId="35">
    <w:abstractNumId w:val="28"/>
  </w:num>
  <w:num w:numId="36">
    <w:abstractNumId w:val="27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D34"/>
    <w:rsid w:val="00001A46"/>
    <w:rsid w:val="00001C03"/>
    <w:rsid w:val="000020A0"/>
    <w:rsid w:val="00002C93"/>
    <w:rsid w:val="0000364D"/>
    <w:rsid w:val="00007EC6"/>
    <w:rsid w:val="00023531"/>
    <w:rsid w:val="00026439"/>
    <w:rsid w:val="00027656"/>
    <w:rsid w:val="00027771"/>
    <w:rsid w:val="00034DB7"/>
    <w:rsid w:val="00035CC8"/>
    <w:rsid w:val="00041AE7"/>
    <w:rsid w:val="0004618C"/>
    <w:rsid w:val="00046874"/>
    <w:rsid w:val="00046967"/>
    <w:rsid w:val="000519D1"/>
    <w:rsid w:val="000611ED"/>
    <w:rsid w:val="0006133B"/>
    <w:rsid w:val="00080A40"/>
    <w:rsid w:val="000813CB"/>
    <w:rsid w:val="00082157"/>
    <w:rsid w:val="000822E2"/>
    <w:rsid w:val="00090548"/>
    <w:rsid w:val="000926E5"/>
    <w:rsid w:val="00096F8C"/>
    <w:rsid w:val="0009727E"/>
    <w:rsid w:val="000A3029"/>
    <w:rsid w:val="000A65CA"/>
    <w:rsid w:val="000B1671"/>
    <w:rsid w:val="000B19F2"/>
    <w:rsid w:val="000B5A16"/>
    <w:rsid w:val="000B6B80"/>
    <w:rsid w:val="000C03BA"/>
    <w:rsid w:val="000C0A27"/>
    <w:rsid w:val="000C1ACE"/>
    <w:rsid w:val="000D0994"/>
    <w:rsid w:val="000D126F"/>
    <w:rsid w:val="000D32D3"/>
    <w:rsid w:val="000E025B"/>
    <w:rsid w:val="000E6BC1"/>
    <w:rsid w:val="000F236D"/>
    <w:rsid w:val="000F670A"/>
    <w:rsid w:val="000F74DE"/>
    <w:rsid w:val="001058FD"/>
    <w:rsid w:val="00110C98"/>
    <w:rsid w:val="0011649A"/>
    <w:rsid w:val="001205BF"/>
    <w:rsid w:val="00127A6A"/>
    <w:rsid w:val="00131D3C"/>
    <w:rsid w:val="00134CA1"/>
    <w:rsid w:val="00136D11"/>
    <w:rsid w:val="0013780F"/>
    <w:rsid w:val="00142780"/>
    <w:rsid w:val="001437BB"/>
    <w:rsid w:val="001509C4"/>
    <w:rsid w:val="00151497"/>
    <w:rsid w:val="00154DA4"/>
    <w:rsid w:val="00160B72"/>
    <w:rsid w:val="0016210D"/>
    <w:rsid w:val="00167AED"/>
    <w:rsid w:val="001721F7"/>
    <w:rsid w:val="00180AC0"/>
    <w:rsid w:val="00181CAA"/>
    <w:rsid w:val="001829E2"/>
    <w:rsid w:val="0018519F"/>
    <w:rsid w:val="00185850"/>
    <w:rsid w:val="00185AE0"/>
    <w:rsid w:val="001870EF"/>
    <w:rsid w:val="001A09D5"/>
    <w:rsid w:val="001B2EAC"/>
    <w:rsid w:val="001B62F0"/>
    <w:rsid w:val="001B6772"/>
    <w:rsid w:val="001D28F1"/>
    <w:rsid w:val="001D3949"/>
    <w:rsid w:val="001E18B4"/>
    <w:rsid w:val="001E4DFD"/>
    <w:rsid w:val="001F19E3"/>
    <w:rsid w:val="001F5979"/>
    <w:rsid w:val="00200D34"/>
    <w:rsid w:val="00203E6A"/>
    <w:rsid w:val="0020534F"/>
    <w:rsid w:val="00207951"/>
    <w:rsid w:val="00213F24"/>
    <w:rsid w:val="00217629"/>
    <w:rsid w:val="00224360"/>
    <w:rsid w:val="00224885"/>
    <w:rsid w:val="0022670A"/>
    <w:rsid w:val="00226FB6"/>
    <w:rsid w:val="002304E6"/>
    <w:rsid w:val="00233C94"/>
    <w:rsid w:val="00233E96"/>
    <w:rsid w:val="00235229"/>
    <w:rsid w:val="00236E60"/>
    <w:rsid w:val="0023724F"/>
    <w:rsid w:val="00237C00"/>
    <w:rsid w:val="0024135A"/>
    <w:rsid w:val="00243773"/>
    <w:rsid w:val="00252881"/>
    <w:rsid w:val="0026056C"/>
    <w:rsid w:val="002639BC"/>
    <w:rsid w:val="00264FF9"/>
    <w:rsid w:val="00270AB7"/>
    <w:rsid w:val="002742D4"/>
    <w:rsid w:val="00280910"/>
    <w:rsid w:val="00285B3F"/>
    <w:rsid w:val="0028678B"/>
    <w:rsid w:val="002867BB"/>
    <w:rsid w:val="00290892"/>
    <w:rsid w:val="00294724"/>
    <w:rsid w:val="0029791B"/>
    <w:rsid w:val="002A1751"/>
    <w:rsid w:val="002A37AE"/>
    <w:rsid w:val="002A52C7"/>
    <w:rsid w:val="002A5B9A"/>
    <w:rsid w:val="002A7710"/>
    <w:rsid w:val="002B437C"/>
    <w:rsid w:val="002B618E"/>
    <w:rsid w:val="002C146B"/>
    <w:rsid w:val="002C4A99"/>
    <w:rsid w:val="002C63AE"/>
    <w:rsid w:val="002D3391"/>
    <w:rsid w:val="002D3521"/>
    <w:rsid w:val="002E7EC1"/>
    <w:rsid w:val="002F022A"/>
    <w:rsid w:val="002F46A9"/>
    <w:rsid w:val="002F65C7"/>
    <w:rsid w:val="002F7385"/>
    <w:rsid w:val="003048EE"/>
    <w:rsid w:val="00304FEF"/>
    <w:rsid w:val="003061F1"/>
    <w:rsid w:val="0031324D"/>
    <w:rsid w:val="00314AB7"/>
    <w:rsid w:val="003249CF"/>
    <w:rsid w:val="00324D15"/>
    <w:rsid w:val="00336300"/>
    <w:rsid w:val="00341246"/>
    <w:rsid w:val="003419D0"/>
    <w:rsid w:val="00342266"/>
    <w:rsid w:val="003518FB"/>
    <w:rsid w:val="003542A0"/>
    <w:rsid w:val="00355DB6"/>
    <w:rsid w:val="00370365"/>
    <w:rsid w:val="0037082C"/>
    <w:rsid w:val="003712D1"/>
    <w:rsid w:val="003720FA"/>
    <w:rsid w:val="00372715"/>
    <w:rsid w:val="00373701"/>
    <w:rsid w:val="00376C51"/>
    <w:rsid w:val="00384619"/>
    <w:rsid w:val="00384E4D"/>
    <w:rsid w:val="003857D5"/>
    <w:rsid w:val="0038671C"/>
    <w:rsid w:val="003877DD"/>
    <w:rsid w:val="003B0219"/>
    <w:rsid w:val="003B342F"/>
    <w:rsid w:val="003B3F68"/>
    <w:rsid w:val="003B3F6F"/>
    <w:rsid w:val="003B4558"/>
    <w:rsid w:val="003B57DB"/>
    <w:rsid w:val="003C092C"/>
    <w:rsid w:val="003C297D"/>
    <w:rsid w:val="003C35A4"/>
    <w:rsid w:val="003D2C09"/>
    <w:rsid w:val="003D3BF7"/>
    <w:rsid w:val="003D4A44"/>
    <w:rsid w:val="003D53E8"/>
    <w:rsid w:val="003E0163"/>
    <w:rsid w:val="003E0CAC"/>
    <w:rsid w:val="003E580D"/>
    <w:rsid w:val="00401566"/>
    <w:rsid w:val="00403A63"/>
    <w:rsid w:val="004102FC"/>
    <w:rsid w:val="00421DA3"/>
    <w:rsid w:val="00425827"/>
    <w:rsid w:val="004261F5"/>
    <w:rsid w:val="00426CCB"/>
    <w:rsid w:val="0042747F"/>
    <w:rsid w:val="00434BDA"/>
    <w:rsid w:val="0044026B"/>
    <w:rsid w:val="0044084B"/>
    <w:rsid w:val="00440ADF"/>
    <w:rsid w:val="00441893"/>
    <w:rsid w:val="00446762"/>
    <w:rsid w:val="00455BBB"/>
    <w:rsid w:val="00457925"/>
    <w:rsid w:val="00457A4C"/>
    <w:rsid w:val="0046301C"/>
    <w:rsid w:val="00464485"/>
    <w:rsid w:val="00466FD5"/>
    <w:rsid w:val="004726C1"/>
    <w:rsid w:val="004755E4"/>
    <w:rsid w:val="00475EF0"/>
    <w:rsid w:val="004762B0"/>
    <w:rsid w:val="00476A96"/>
    <w:rsid w:val="0049035F"/>
    <w:rsid w:val="00491E5C"/>
    <w:rsid w:val="00496401"/>
    <w:rsid w:val="004A0B11"/>
    <w:rsid w:val="004A2A00"/>
    <w:rsid w:val="004B561C"/>
    <w:rsid w:val="004B61B6"/>
    <w:rsid w:val="004B6AE7"/>
    <w:rsid w:val="004B6B85"/>
    <w:rsid w:val="004B7C6F"/>
    <w:rsid w:val="004C1696"/>
    <w:rsid w:val="004C1AA5"/>
    <w:rsid w:val="004C2A2B"/>
    <w:rsid w:val="004C42F4"/>
    <w:rsid w:val="004C55D7"/>
    <w:rsid w:val="004D5173"/>
    <w:rsid w:val="004E047C"/>
    <w:rsid w:val="004E07C0"/>
    <w:rsid w:val="004E2BAD"/>
    <w:rsid w:val="004E354D"/>
    <w:rsid w:val="004E5170"/>
    <w:rsid w:val="004E5E86"/>
    <w:rsid w:val="004F362E"/>
    <w:rsid w:val="004F6D43"/>
    <w:rsid w:val="005017BE"/>
    <w:rsid w:val="0050402D"/>
    <w:rsid w:val="00504967"/>
    <w:rsid w:val="005071F1"/>
    <w:rsid w:val="0051063E"/>
    <w:rsid w:val="00510A26"/>
    <w:rsid w:val="00511B32"/>
    <w:rsid w:val="005127C8"/>
    <w:rsid w:val="00517528"/>
    <w:rsid w:val="0051760C"/>
    <w:rsid w:val="0052353C"/>
    <w:rsid w:val="00525399"/>
    <w:rsid w:val="00531630"/>
    <w:rsid w:val="00536A2A"/>
    <w:rsid w:val="00543CBE"/>
    <w:rsid w:val="0055559F"/>
    <w:rsid w:val="00562C63"/>
    <w:rsid w:val="005659B7"/>
    <w:rsid w:val="00567C0E"/>
    <w:rsid w:val="00572191"/>
    <w:rsid w:val="0057785A"/>
    <w:rsid w:val="00580936"/>
    <w:rsid w:val="00590DF2"/>
    <w:rsid w:val="00595AB6"/>
    <w:rsid w:val="0059796A"/>
    <w:rsid w:val="005A024B"/>
    <w:rsid w:val="005A4633"/>
    <w:rsid w:val="005A47CE"/>
    <w:rsid w:val="005A77C4"/>
    <w:rsid w:val="005B1707"/>
    <w:rsid w:val="005B425A"/>
    <w:rsid w:val="005C2349"/>
    <w:rsid w:val="005C27D6"/>
    <w:rsid w:val="005C392C"/>
    <w:rsid w:val="005C42F3"/>
    <w:rsid w:val="005C7BA3"/>
    <w:rsid w:val="005C7FEB"/>
    <w:rsid w:val="005D0B8E"/>
    <w:rsid w:val="005D3DDF"/>
    <w:rsid w:val="005D4773"/>
    <w:rsid w:val="005D5AEA"/>
    <w:rsid w:val="005E0C94"/>
    <w:rsid w:val="005E10A8"/>
    <w:rsid w:val="005E1502"/>
    <w:rsid w:val="005E2037"/>
    <w:rsid w:val="005E2FBA"/>
    <w:rsid w:val="005E5AD0"/>
    <w:rsid w:val="005F11D6"/>
    <w:rsid w:val="005F22FC"/>
    <w:rsid w:val="005F5D3E"/>
    <w:rsid w:val="005F72BA"/>
    <w:rsid w:val="00601588"/>
    <w:rsid w:val="00602F3C"/>
    <w:rsid w:val="00604846"/>
    <w:rsid w:val="006064D8"/>
    <w:rsid w:val="00613F69"/>
    <w:rsid w:val="00616C64"/>
    <w:rsid w:val="0061794E"/>
    <w:rsid w:val="00620100"/>
    <w:rsid w:val="006207FA"/>
    <w:rsid w:val="00631CF7"/>
    <w:rsid w:val="006323D9"/>
    <w:rsid w:val="006333B5"/>
    <w:rsid w:val="0063396C"/>
    <w:rsid w:val="00640D79"/>
    <w:rsid w:val="00641A56"/>
    <w:rsid w:val="00650250"/>
    <w:rsid w:val="00651068"/>
    <w:rsid w:val="00651FBF"/>
    <w:rsid w:val="0065738B"/>
    <w:rsid w:val="0066660B"/>
    <w:rsid w:val="00666A73"/>
    <w:rsid w:val="00674F1F"/>
    <w:rsid w:val="00676CFB"/>
    <w:rsid w:val="00681966"/>
    <w:rsid w:val="006833C4"/>
    <w:rsid w:val="00684C5B"/>
    <w:rsid w:val="006A0A06"/>
    <w:rsid w:val="006A161A"/>
    <w:rsid w:val="006A4C67"/>
    <w:rsid w:val="006A6889"/>
    <w:rsid w:val="006B01B7"/>
    <w:rsid w:val="006B7558"/>
    <w:rsid w:val="006C5F4D"/>
    <w:rsid w:val="006D4A29"/>
    <w:rsid w:val="006D5183"/>
    <w:rsid w:val="006D6DD1"/>
    <w:rsid w:val="006E04B1"/>
    <w:rsid w:val="006E2639"/>
    <w:rsid w:val="006E73EB"/>
    <w:rsid w:val="006F0324"/>
    <w:rsid w:val="006F2651"/>
    <w:rsid w:val="006F28DD"/>
    <w:rsid w:val="006F39EC"/>
    <w:rsid w:val="007033FA"/>
    <w:rsid w:val="00703F54"/>
    <w:rsid w:val="007043BC"/>
    <w:rsid w:val="00707646"/>
    <w:rsid w:val="00707882"/>
    <w:rsid w:val="00720687"/>
    <w:rsid w:val="007217F9"/>
    <w:rsid w:val="007221E9"/>
    <w:rsid w:val="0072233C"/>
    <w:rsid w:val="00725323"/>
    <w:rsid w:val="0073015B"/>
    <w:rsid w:val="00730FFD"/>
    <w:rsid w:val="00735B0B"/>
    <w:rsid w:val="007363BF"/>
    <w:rsid w:val="00736D03"/>
    <w:rsid w:val="00742348"/>
    <w:rsid w:val="00742785"/>
    <w:rsid w:val="00752632"/>
    <w:rsid w:val="0075263E"/>
    <w:rsid w:val="00753D08"/>
    <w:rsid w:val="00755C50"/>
    <w:rsid w:val="00756FB2"/>
    <w:rsid w:val="00775F3F"/>
    <w:rsid w:val="00776E0E"/>
    <w:rsid w:val="007818F2"/>
    <w:rsid w:val="0078357F"/>
    <w:rsid w:val="007837DF"/>
    <w:rsid w:val="00786046"/>
    <w:rsid w:val="00786FD4"/>
    <w:rsid w:val="00791E88"/>
    <w:rsid w:val="00791EE0"/>
    <w:rsid w:val="0079435E"/>
    <w:rsid w:val="007951AE"/>
    <w:rsid w:val="00797C77"/>
    <w:rsid w:val="007A1022"/>
    <w:rsid w:val="007A3E86"/>
    <w:rsid w:val="007B2DC1"/>
    <w:rsid w:val="007B307A"/>
    <w:rsid w:val="007B5C07"/>
    <w:rsid w:val="007B66C6"/>
    <w:rsid w:val="007C1452"/>
    <w:rsid w:val="007C1ACC"/>
    <w:rsid w:val="007C326E"/>
    <w:rsid w:val="007C601A"/>
    <w:rsid w:val="007D2B61"/>
    <w:rsid w:val="007D443D"/>
    <w:rsid w:val="007E4C74"/>
    <w:rsid w:val="007E765F"/>
    <w:rsid w:val="007F5375"/>
    <w:rsid w:val="007F5E6D"/>
    <w:rsid w:val="00801429"/>
    <w:rsid w:val="00801450"/>
    <w:rsid w:val="00803EAE"/>
    <w:rsid w:val="008134C9"/>
    <w:rsid w:val="0081525A"/>
    <w:rsid w:val="00820D11"/>
    <w:rsid w:val="008232AE"/>
    <w:rsid w:val="0082354E"/>
    <w:rsid w:val="00823F04"/>
    <w:rsid w:val="00832DC0"/>
    <w:rsid w:val="0083729D"/>
    <w:rsid w:val="00842272"/>
    <w:rsid w:val="00842C0C"/>
    <w:rsid w:val="0085002D"/>
    <w:rsid w:val="00851CFF"/>
    <w:rsid w:val="00852C66"/>
    <w:rsid w:val="00852C86"/>
    <w:rsid w:val="008546BE"/>
    <w:rsid w:val="00855574"/>
    <w:rsid w:val="00855FD0"/>
    <w:rsid w:val="008705F6"/>
    <w:rsid w:val="00880693"/>
    <w:rsid w:val="00884DF9"/>
    <w:rsid w:val="00885105"/>
    <w:rsid w:val="0088670A"/>
    <w:rsid w:val="00892050"/>
    <w:rsid w:val="00897771"/>
    <w:rsid w:val="008A58C0"/>
    <w:rsid w:val="008A59A0"/>
    <w:rsid w:val="008B1344"/>
    <w:rsid w:val="008B1669"/>
    <w:rsid w:val="008B3B8C"/>
    <w:rsid w:val="008B5F17"/>
    <w:rsid w:val="008B6F42"/>
    <w:rsid w:val="008C0E50"/>
    <w:rsid w:val="008C6B7F"/>
    <w:rsid w:val="008D3152"/>
    <w:rsid w:val="008D7D5C"/>
    <w:rsid w:val="008E1747"/>
    <w:rsid w:val="008E7005"/>
    <w:rsid w:val="008F7796"/>
    <w:rsid w:val="00905870"/>
    <w:rsid w:val="00910AA5"/>
    <w:rsid w:val="00910E69"/>
    <w:rsid w:val="00911EC1"/>
    <w:rsid w:val="00914C2F"/>
    <w:rsid w:val="00917863"/>
    <w:rsid w:val="009211B6"/>
    <w:rsid w:val="00923094"/>
    <w:rsid w:val="009234C3"/>
    <w:rsid w:val="0093301D"/>
    <w:rsid w:val="00945232"/>
    <w:rsid w:val="009527F5"/>
    <w:rsid w:val="009532F9"/>
    <w:rsid w:val="00953A5F"/>
    <w:rsid w:val="00962567"/>
    <w:rsid w:val="0096266E"/>
    <w:rsid w:val="00962672"/>
    <w:rsid w:val="00962C70"/>
    <w:rsid w:val="00966BF5"/>
    <w:rsid w:val="00967D6E"/>
    <w:rsid w:val="009748D4"/>
    <w:rsid w:val="00975880"/>
    <w:rsid w:val="00977B53"/>
    <w:rsid w:val="00982D31"/>
    <w:rsid w:val="00984AA8"/>
    <w:rsid w:val="0098597F"/>
    <w:rsid w:val="00986413"/>
    <w:rsid w:val="009901A2"/>
    <w:rsid w:val="009A0450"/>
    <w:rsid w:val="009A693A"/>
    <w:rsid w:val="009B31C1"/>
    <w:rsid w:val="009C6633"/>
    <w:rsid w:val="009C6692"/>
    <w:rsid w:val="009C6783"/>
    <w:rsid w:val="009E16C2"/>
    <w:rsid w:val="009E4B17"/>
    <w:rsid w:val="009F08A7"/>
    <w:rsid w:val="009F1A2E"/>
    <w:rsid w:val="009F22AA"/>
    <w:rsid w:val="009F4DDA"/>
    <w:rsid w:val="009F5095"/>
    <w:rsid w:val="009F6B6D"/>
    <w:rsid w:val="00A028C7"/>
    <w:rsid w:val="00A0415C"/>
    <w:rsid w:val="00A05EAD"/>
    <w:rsid w:val="00A15938"/>
    <w:rsid w:val="00A17F42"/>
    <w:rsid w:val="00A20184"/>
    <w:rsid w:val="00A2307C"/>
    <w:rsid w:val="00A26D50"/>
    <w:rsid w:val="00A26FA4"/>
    <w:rsid w:val="00A32A20"/>
    <w:rsid w:val="00A436A7"/>
    <w:rsid w:val="00A43E8A"/>
    <w:rsid w:val="00A51518"/>
    <w:rsid w:val="00A52779"/>
    <w:rsid w:val="00A558FF"/>
    <w:rsid w:val="00A62E5E"/>
    <w:rsid w:val="00A6411D"/>
    <w:rsid w:val="00A646A5"/>
    <w:rsid w:val="00A66608"/>
    <w:rsid w:val="00A84D96"/>
    <w:rsid w:val="00A84DF6"/>
    <w:rsid w:val="00A86853"/>
    <w:rsid w:val="00A86D06"/>
    <w:rsid w:val="00A90038"/>
    <w:rsid w:val="00A90954"/>
    <w:rsid w:val="00A953B3"/>
    <w:rsid w:val="00A97656"/>
    <w:rsid w:val="00AA57B7"/>
    <w:rsid w:val="00AA7154"/>
    <w:rsid w:val="00AB2794"/>
    <w:rsid w:val="00AB351A"/>
    <w:rsid w:val="00AB3D8C"/>
    <w:rsid w:val="00AB6D20"/>
    <w:rsid w:val="00AB705B"/>
    <w:rsid w:val="00AC0BB3"/>
    <w:rsid w:val="00AC1345"/>
    <w:rsid w:val="00AC301E"/>
    <w:rsid w:val="00AC4FC7"/>
    <w:rsid w:val="00AD545C"/>
    <w:rsid w:val="00AD555A"/>
    <w:rsid w:val="00AD604C"/>
    <w:rsid w:val="00AD6606"/>
    <w:rsid w:val="00AE20C5"/>
    <w:rsid w:val="00AE7EF3"/>
    <w:rsid w:val="00AF13E8"/>
    <w:rsid w:val="00AF1581"/>
    <w:rsid w:val="00AF2383"/>
    <w:rsid w:val="00AF5F80"/>
    <w:rsid w:val="00B00B26"/>
    <w:rsid w:val="00B026A5"/>
    <w:rsid w:val="00B0479E"/>
    <w:rsid w:val="00B048E1"/>
    <w:rsid w:val="00B07D74"/>
    <w:rsid w:val="00B15EAF"/>
    <w:rsid w:val="00B17814"/>
    <w:rsid w:val="00B21F32"/>
    <w:rsid w:val="00B23B05"/>
    <w:rsid w:val="00B26FE7"/>
    <w:rsid w:val="00B32C7F"/>
    <w:rsid w:val="00B3657A"/>
    <w:rsid w:val="00B448E4"/>
    <w:rsid w:val="00B50EFB"/>
    <w:rsid w:val="00B522DA"/>
    <w:rsid w:val="00B64F88"/>
    <w:rsid w:val="00B67FF6"/>
    <w:rsid w:val="00B720FC"/>
    <w:rsid w:val="00B7583A"/>
    <w:rsid w:val="00B7594B"/>
    <w:rsid w:val="00B77684"/>
    <w:rsid w:val="00B8100D"/>
    <w:rsid w:val="00B829AA"/>
    <w:rsid w:val="00B82F25"/>
    <w:rsid w:val="00B83041"/>
    <w:rsid w:val="00B83DC4"/>
    <w:rsid w:val="00B84CAD"/>
    <w:rsid w:val="00B859D3"/>
    <w:rsid w:val="00B8641F"/>
    <w:rsid w:val="00B86680"/>
    <w:rsid w:val="00B95DB0"/>
    <w:rsid w:val="00BA2DAA"/>
    <w:rsid w:val="00BA312A"/>
    <w:rsid w:val="00BA4331"/>
    <w:rsid w:val="00BA4743"/>
    <w:rsid w:val="00BA4FEB"/>
    <w:rsid w:val="00BA60BF"/>
    <w:rsid w:val="00BB1F80"/>
    <w:rsid w:val="00BB5F02"/>
    <w:rsid w:val="00BB63EB"/>
    <w:rsid w:val="00BB730C"/>
    <w:rsid w:val="00BC1797"/>
    <w:rsid w:val="00BC4A66"/>
    <w:rsid w:val="00BC76ED"/>
    <w:rsid w:val="00BD0738"/>
    <w:rsid w:val="00BD30ED"/>
    <w:rsid w:val="00BD686A"/>
    <w:rsid w:val="00BE06CA"/>
    <w:rsid w:val="00BE1E8D"/>
    <w:rsid w:val="00BE53C8"/>
    <w:rsid w:val="00BE7C68"/>
    <w:rsid w:val="00BF4149"/>
    <w:rsid w:val="00BF425F"/>
    <w:rsid w:val="00BF6212"/>
    <w:rsid w:val="00BF6B18"/>
    <w:rsid w:val="00BF73D2"/>
    <w:rsid w:val="00BF7F5F"/>
    <w:rsid w:val="00C032D8"/>
    <w:rsid w:val="00C120C0"/>
    <w:rsid w:val="00C136D3"/>
    <w:rsid w:val="00C140B6"/>
    <w:rsid w:val="00C16660"/>
    <w:rsid w:val="00C16FAC"/>
    <w:rsid w:val="00C17F90"/>
    <w:rsid w:val="00C233A8"/>
    <w:rsid w:val="00C27F8E"/>
    <w:rsid w:val="00C355D4"/>
    <w:rsid w:val="00C35978"/>
    <w:rsid w:val="00C40B4E"/>
    <w:rsid w:val="00C46D0D"/>
    <w:rsid w:val="00C530A1"/>
    <w:rsid w:val="00C5797D"/>
    <w:rsid w:val="00C60BDB"/>
    <w:rsid w:val="00C60E48"/>
    <w:rsid w:val="00C63A11"/>
    <w:rsid w:val="00C6433D"/>
    <w:rsid w:val="00C67FA0"/>
    <w:rsid w:val="00C7001D"/>
    <w:rsid w:val="00C728DA"/>
    <w:rsid w:val="00C737D3"/>
    <w:rsid w:val="00C73D5D"/>
    <w:rsid w:val="00C76737"/>
    <w:rsid w:val="00C8241F"/>
    <w:rsid w:val="00C83B35"/>
    <w:rsid w:val="00C84258"/>
    <w:rsid w:val="00C86527"/>
    <w:rsid w:val="00C92113"/>
    <w:rsid w:val="00C95AEA"/>
    <w:rsid w:val="00C97E5C"/>
    <w:rsid w:val="00CA0292"/>
    <w:rsid w:val="00CA0D64"/>
    <w:rsid w:val="00CA1581"/>
    <w:rsid w:val="00CA1DA7"/>
    <w:rsid w:val="00CA709B"/>
    <w:rsid w:val="00CB0208"/>
    <w:rsid w:val="00CB57BF"/>
    <w:rsid w:val="00CB65DB"/>
    <w:rsid w:val="00CC0DD4"/>
    <w:rsid w:val="00CC552C"/>
    <w:rsid w:val="00CC667E"/>
    <w:rsid w:val="00CD39A0"/>
    <w:rsid w:val="00CD6939"/>
    <w:rsid w:val="00CD78BC"/>
    <w:rsid w:val="00CE474E"/>
    <w:rsid w:val="00CE6BCD"/>
    <w:rsid w:val="00CE6E52"/>
    <w:rsid w:val="00CF3674"/>
    <w:rsid w:val="00CF47D4"/>
    <w:rsid w:val="00D00F81"/>
    <w:rsid w:val="00D044D9"/>
    <w:rsid w:val="00D0486C"/>
    <w:rsid w:val="00D07CF1"/>
    <w:rsid w:val="00D139A6"/>
    <w:rsid w:val="00D1415B"/>
    <w:rsid w:val="00D177AF"/>
    <w:rsid w:val="00D334BC"/>
    <w:rsid w:val="00D36D4A"/>
    <w:rsid w:val="00D4396B"/>
    <w:rsid w:val="00D526B1"/>
    <w:rsid w:val="00D52B7A"/>
    <w:rsid w:val="00D53B0F"/>
    <w:rsid w:val="00D54F12"/>
    <w:rsid w:val="00D62E31"/>
    <w:rsid w:val="00D62F77"/>
    <w:rsid w:val="00D640A7"/>
    <w:rsid w:val="00D66792"/>
    <w:rsid w:val="00D71D7B"/>
    <w:rsid w:val="00D736F6"/>
    <w:rsid w:val="00D736F9"/>
    <w:rsid w:val="00D74B50"/>
    <w:rsid w:val="00D80FDA"/>
    <w:rsid w:val="00D86373"/>
    <w:rsid w:val="00D9331C"/>
    <w:rsid w:val="00DA02AC"/>
    <w:rsid w:val="00DA0ECE"/>
    <w:rsid w:val="00DA353E"/>
    <w:rsid w:val="00DA35CD"/>
    <w:rsid w:val="00DA4D51"/>
    <w:rsid w:val="00DA6AF0"/>
    <w:rsid w:val="00DA7BE7"/>
    <w:rsid w:val="00DB2FD8"/>
    <w:rsid w:val="00DB40CE"/>
    <w:rsid w:val="00DB589F"/>
    <w:rsid w:val="00DB68DE"/>
    <w:rsid w:val="00DC179B"/>
    <w:rsid w:val="00DC17FC"/>
    <w:rsid w:val="00DC264A"/>
    <w:rsid w:val="00DC3DEC"/>
    <w:rsid w:val="00DC4723"/>
    <w:rsid w:val="00DD08B0"/>
    <w:rsid w:val="00DD08D3"/>
    <w:rsid w:val="00DD0CD6"/>
    <w:rsid w:val="00DD0E1E"/>
    <w:rsid w:val="00DD102A"/>
    <w:rsid w:val="00DD7031"/>
    <w:rsid w:val="00DE1273"/>
    <w:rsid w:val="00DE3097"/>
    <w:rsid w:val="00DE60C9"/>
    <w:rsid w:val="00DE6E04"/>
    <w:rsid w:val="00DF3AD7"/>
    <w:rsid w:val="00DF7C9F"/>
    <w:rsid w:val="00E00923"/>
    <w:rsid w:val="00E0297B"/>
    <w:rsid w:val="00E04A28"/>
    <w:rsid w:val="00E05EB3"/>
    <w:rsid w:val="00E1008D"/>
    <w:rsid w:val="00E122D6"/>
    <w:rsid w:val="00E12870"/>
    <w:rsid w:val="00E17632"/>
    <w:rsid w:val="00E20D8B"/>
    <w:rsid w:val="00E21678"/>
    <w:rsid w:val="00E247ED"/>
    <w:rsid w:val="00E25D81"/>
    <w:rsid w:val="00E26C71"/>
    <w:rsid w:val="00E3656C"/>
    <w:rsid w:val="00E413E1"/>
    <w:rsid w:val="00E41C13"/>
    <w:rsid w:val="00E4524B"/>
    <w:rsid w:val="00E45A2B"/>
    <w:rsid w:val="00E460F0"/>
    <w:rsid w:val="00E501A1"/>
    <w:rsid w:val="00E5339B"/>
    <w:rsid w:val="00E6012F"/>
    <w:rsid w:val="00E61805"/>
    <w:rsid w:val="00E64FDA"/>
    <w:rsid w:val="00E835B4"/>
    <w:rsid w:val="00E94655"/>
    <w:rsid w:val="00E94D9C"/>
    <w:rsid w:val="00EA075F"/>
    <w:rsid w:val="00EA26DF"/>
    <w:rsid w:val="00EA3002"/>
    <w:rsid w:val="00EA333E"/>
    <w:rsid w:val="00EA54B1"/>
    <w:rsid w:val="00EA6208"/>
    <w:rsid w:val="00EA729C"/>
    <w:rsid w:val="00EA73CF"/>
    <w:rsid w:val="00EB0921"/>
    <w:rsid w:val="00EB3D5A"/>
    <w:rsid w:val="00EB420D"/>
    <w:rsid w:val="00EC17AC"/>
    <w:rsid w:val="00EC2AEB"/>
    <w:rsid w:val="00EC70F0"/>
    <w:rsid w:val="00ED08A1"/>
    <w:rsid w:val="00ED0A44"/>
    <w:rsid w:val="00ED0EF5"/>
    <w:rsid w:val="00ED1CAC"/>
    <w:rsid w:val="00ED61E8"/>
    <w:rsid w:val="00ED6238"/>
    <w:rsid w:val="00EE520C"/>
    <w:rsid w:val="00EF4A9B"/>
    <w:rsid w:val="00EF59FB"/>
    <w:rsid w:val="00F001C7"/>
    <w:rsid w:val="00F04ACF"/>
    <w:rsid w:val="00F05324"/>
    <w:rsid w:val="00F21D75"/>
    <w:rsid w:val="00F30501"/>
    <w:rsid w:val="00F35E41"/>
    <w:rsid w:val="00F37F63"/>
    <w:rsid w:val="00F4141A"/>
    <w:rsid w:val="00F42769"/>
    <w:rsid w:val="00F43656"/>
    <w:rsid w:val="00F44412"/>
    <w:rsid w:val="00F46788"/>
    <w:rsid w:val="00F538EF"/>
    <w:rsid w:val="00F5392A"/>
    <w:rsid w:val="00F53F37"/>
    <w:rsid w:val="00F5537B"/>
    <w:rsid w:val="00F557B4"/>
    <w:rsid w:val="00F57CCB"/>
    <w:rsid w:val="00F60498"/>
    <w:rsid w:val="00F61FE5"/>
    <w:rsid w:val="00F63BBC"/>
    <w:rsid w:val="00F6653E"/>
    <w:rsid w:val="00F74347"/>
    <w:rsid w:val="00F75812"/>
    <w:rsid w:val="00F829DF"/>
    <w:rsid w:val="00F83A81"/>
    <w:rsid w:val="00F8728B"/>
    <w:rsid w:val="00F91C62"/>
    <w:rsid w:val="00F93763"/>
    <w:rsid w:val="00F9489B"/>
    <w:rsid w:val="00F94D14"/>
    <w:rsid w:val="00F96085"/>
    <w:rsid w:val="00F97BF5"/>
    <w:rsid w:val="00FA4CD1"/>
    <w:rsid w:val="00FA506A"/>
    <w:rsid w:val="00FA7F39"/>
    <w:rsid w:val="00FB0C74"/>
    <w:rsid w:val="00FB154E"/>
    <w:rsid w:val="00FB159D"/>
    <w:rsid w:val="00FB201E"/>
    <w:rsid w:val="00FB23FF"/>
    <w:rsid w:val="00FB6C01"/>
    <w:rsid w:val="00FB70DB"/>
    <w:rsid w:val="00FC1513"/>
    <w:rsid w:val="00FC3EF8"/>
    <w:rsid w:val="00FD1796"/>
    <w:rsid w:val="00FD4F9D"/>
    <w:rsid w:val="00FD62D9"/>
    <w:rsid w:val="00FE318C"/>
    <w:rsid w:val="00FE3A75"/>
    <w:rsid w:val="00FE5345"/>
    <w:rsid w:val="00FE6548"/>
    <w:rsid w:val="00FF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43DCCE8"/>
  <w15:docId w15:val="{F697F4F5-C2F5-4AC7-8125-F9D33341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17629"/>
    <w:rPr>
      <w:sz w:val="24"/>
    </w:r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753D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AC4F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753D0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AC4FC7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olo9">
    <w:name w:val="heading 9"/>
    <w:basedOn w:val="Normale"/>
    <w:next w:val="Normale"/>
    <w:qFormat/>
    <w:rsid w:val="00EA075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046874"/>
    <w:rPr>
      <w:rFonts w:ascii="Tahoma" w:hAnsi="Tahoma" w:cs="Tahoma"/>
      <w:sz w:val="16"/>
      <w:szCs w:val="16"/>
    </w:rPr>
  </w:style>
  <w:style w:type="paragraph" w:styleId="Rientrocorpodeltesto3">
    <w:name w:val="Body Text Indent 3"/>
    <w:basedOn w:val="Normale"/>
    <w:rsid w:val="00753D08"/>
    <w:pPr>
      <w:ind w:left="567" w:hanging="567"/>
      <w:jc w:val="both"/>
    </w:pPr>
    <w:rPr>
      <w:rFonts w:ascii="Times New Roman" w:eastAsia="Times New Roman" w:hAnsi="Times New Roman"/>
    </w:rPr>
  </w:style>
  <w:style w:type="paragraph" w:styleId="Corpotesto">
    <w:name w:val="Body Text"/>
    <w:basedOn w:val="Normale"/>
    <w:rsid w:val="00EA075F"/>
    <w:pPr>
      <w:spacing w:after="120"/>
    </w:pPr>
  </w:style>
  <w:style w:type="paragraph" w:styleId="Rientrocorpodeltesto">
    <w:name w:val="Body Text Indent"/>
    <w:basedOn w:val="Normale"/>
    <w:rsid w:val="00EA075F"/>
    <w:pPr>
      <w:spacing w:after="120"/>
      <w:ind w:left="283"/>
    </w:pPr>
  </w:style>
  <w:style w:type="paragraph" w:styleId="Rientrocorpodeltesto2">
    <w:name w:val="Body Text Indent 2"/>
    <w:basedOn w:val="Normale"/>
    <w:rsid w:val="005C2349"/>
    <w:pPr>
      <w:spacing w:after="120" w:line="480" w:lineRule="auto"/>
      <w:ind w:left="283"/>
    </w:pPr>
  </w:style>
  <w:style w:type="paragraph" w:styleId="NormaleWeb">
    <w:name w:val="Normal (Web)"/>
    <w:basedOn w:val="Normale"/>
    <w:rsid w:val="00D139A6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styleId="Corpodeltesto2">
    <w:name w:val="Body Text 2"/>
    <w:basedOn w:val="Normale"/>
    <w:rsid w:val="00001C03"/>
    <w:pPr>
      <w:spacing w:after="120" w:line="480" w:lineRule="auto"/>
    </w:pPr>
  </w:style>
  <w:style w:type="character" w:styleId="Collegamentoipertestuale">
    <w:name w:val="Hyperlink"/>
    <w:rsid w:val="00001C03"/>
    <w:rPr>
      <w:color w:val="0000FF"/>
      <w:u w:val="single"/>
    </w:rPr>
  </w:style>
  <w:style w:type="paragraph" w:styleId="Testonotaapidipagina">
    <w:name w:val="footnote text"/>
    <w:basedOn w:val="Normale"/>
    <w:semiHidden/>
    <w:rsid w:val="00EA729C"/>
    <w:rPr>
      <w:rFonts w:ascii="Times New Roman" w:eastAsia="Times New Roman" w:hAnsi="Times New Roman"/>
      <w:sz w:val="20"/>
    </w:rPr>
  </w:style>
  <w:style w:type="paragraph" w:styleId="Titolo">
    <w:name w:val="Title"/>
    <w:basedOn w:val="Normale"/>
    <w:qFormat/>
    <w:rsid w:val="00EA729C"/>
    <w:pPr>
      <w:spacing w:after="120"/>
      <w:jc w:val="center"/>
    </w:pPr>
    <w:rPr>
      <w:rFonts w:ascii="Times New Roman" w:eastAsia="Times New Roman" w:hAnsi="Times New Roman"/>
      <w:b/>
      <w:smallCaps/>
      <w:sz w:val="28"/>
      <w:szCs w:val="28"/>
    </w:rPr>
  </w:style>
  <w:style w:type="character" w:styleId="Rimandonotaapidipagina">
    <w:name w:val="footnote reference"/>
    <w:semiHidden/>
    <w:rsid w:val="00EA729C"/>
    <w:rPr>
      <w:vertAlign w:val="superscript"/>
    </w:rPr>
  </w:style>
  <w:style w:type="table" w:styleId="Grigliatabella">
    <w:name w:val="Table Grid"/>
    <w:basedOn w:val="Tabellanormale"/>
    <w:rsid w:val="00EA729C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rsid w:val="00AC4FC7"/>
    <w:pPr>
      <w:ind w:left="1410" w:right="1133" w:hanging="1410"/>
      <w:jc w:val="both"/>
    </w:pPr>
    <w:rPr>
      <w:rFonts w:ascii="Arial" w:eastAsia="Times New Roman" w:hAnsi="Arial"/>
      <w:sz w:val="22"/>
    </w:rPr>
  </w:style>
  <w:style w:type="character" w:styleId="Enfasigrassetto">
    <w:name w:val="Strong"/>
    <w:qFormat/>
    <w:rsid w:val="00C16FAC"/>
    <w:rPr>
      <w:b/>
      <w:bCs/>
    </w:rPr>
  </w:style>
  <w:style w:type="character" w:styleId="Enfasicorsivo">
    <w:name w:val="Emphasis"/>
    <w:qFormat/>
    <w:rsid w:val="000822E2"/>
    <w:rPr>
      <w:i/>
      <w:iCs/>
    </w:rPr>
  </w:style>
  <w:style w:type="paragraph" w:customStyle="1" w:styleId="copyright">
    <w:name w:val="copyright"/>
    <w:basedOn w:val="Normale"/>
    <w:rsid w:val="00C355D4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7D443D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IntestazioneCarattere">
    <w:name w:val="Intestazione Carattere"/>
    <w:link w:val="Intestazione"/>
    <w:locked/>
    <w:rsid w:val="00885105"/>
    <w:rPr>
      <w:rFonts w:ascii="Times" w:eastAsia="Times" w:hAnsi="Times"/>
      <w:sz w:val="24"/>
      <w:lang w:val="it-IT" w:eastAsia="it-IT" w:bidi="ar-SA"/>
    </w:rPr>
  </w:style>
  <w:style w:type="character" w:customStyle="1" w:styleId="PidipaginaCarattere">
    <w:name w:val="Piè di pagina Carattere"/>
    <w:link w:val="Pidipagina"/>
    <w:semiHidden/>
    <w:locked/>
    <w:rsid w:val="00885105"/>
    <w:rPr>
      <w:rFonts w:ascii="Times" w:eastAsia="Times" w:hAnsi="Times"/>
      <w:sz w:val="24"/>
      <w:lang w:val="it-IT" w:eastAsia="it-IT" w:bidi="ar-SA"/>
    </w:rPr>
  </w:style>
  <w:style w:type="paragraph" w:styleId="Paragrafoelenco">
    <w:name w:val="List Paragraph"/>
    <w:basedOn w:val="Normale"/>
    <w:uiPriority w:val="34"/>
    <w:qFormat/>
    <w:rsid w:val="006207FA"/>
    <w:pPr>
      <w:ind w:left="708"/>
    </w:pPr>
  </w:style>
  <w:style w:type="character" w:customStyle="1" w:styleId="apple-converted-space">
    <w:name w:val="apple-converted-space"/>
    <w:basedOn w:val="Carpredefinitoparagrafo"/>
    <w:rsid w:val="009F08A7"/>
  </w:style>
  <w:style w:type="character" w:styleId="Testosegnaposto">
    <w:name w:val="Placeholder Text"/>
    <w:basedOn w:val="Carpredefinitoparagrafo"/>
    <w:uiPriority w:val="99"/>
    <w:semiHidden/>
    <w:rsid w:val="00601588"/>
    <w:rPr>
      <w:color w:val="808080"/>
    </w:rPr>
  </w:style>
  <w:style w:type="paragraph" w:customStyle="1" w:styleId="Paragrafoelenco1">
    <w:name w:val="Paragrafo elenco1"/>
    <w:basedOn w:val="Normale"/>
    <w:rsid w:val="00D044D9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4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05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06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1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49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52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72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915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7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24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364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4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7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ariatogenerale@pec.itsturismopuglia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4.jpe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silvana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0</TotalTime>
  <Pages>1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Facsimile</vt:lpstr>
    </vt:vector>
  </TitlesOfParts>
  <Company>Hewlett-Packard Company</Company>
  <LinksUpToDate>false</LinksUpToDate>
  <CharactersWithSpaces>3572</CharactersWithSpaces>
  <SharedDoc>false</SharedDoc>
  <HLinks>
    <vt:vector size="6" baseType="variant">
      <vt:variant>
        <vt:i4>1900600</vt:i4>
      </vt:variant>
      <vt:variant>
        <vt:i4>9</vt:i4>
      </vt:variant>
      <vt:variant>
        <vt:i4>0</vt:i4>
      </vt:variant>
      <vt:variant>
        <vt:i4>5</vt:i4>
      </vt:variant>
      <vt:variant>
        <vt:lpwstr>mailto:segretariatogenerale@pec.itsturismopuglia.gov.it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Facsimile</dc:title>
  <dc:creator>Margiotta prof. Walter</dc:creator>
  <cp:lastModifiedBy>39333</cp:lastModifiedBy>
  <cp:revision>6</cp:revision>
  <cp:lastPrinted>2023-05-05T09:05:00Z</cp:lastPrinted>
  <dcterms:created xsi:type="dcterms:W3CDTF">2023-05-16T09:47:00Z</dcterms:created>
  <dcterms:modified xsi:type="dcterms:W3CDTF">2023-05-16T10:30:00Z</dcterms:modified>
</cp:coreProperties>
</file>